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748594B" w14:textId="23D35D55" w:rsidR="00601422" w:rsidRDefault="00805595" w:rsidP="00601422">
      <w:pPr>
        <w:tabs>
          <w:tab w:val="left" w:pos="1701"/>
        </w:tabs>
        <w:spacing w:line="360" w:lineRule="auto"/>
        <w:jc w:val="left"/>
        <w:rPr>
          <w:b/>
          <w:bCs/>
        </w:rPr>
      </w:pPr>
      <w:r>
        <w:rPr>
          <w:b/>
          <w:bCs/>
        </w:rPr>
        <w:t>Interviewee</w:t>
      </w:r>
      <w:r w:rsidR="00601422">
        <w:rPr>
          <w:b/>
          <w:bCs/>
        </w:rPr>
        <w:t xml:space="preserve">: </w:t>
      </w:r>
      <w:r w:rsidR="008250D1">
        <w:rPr>
          <w:b/>
          <w:bCs/>
        </w:rPr>
        <w:t xml:space="preserve">Hyacinth </w:t>
      </w:r>
      <w:r w:rsidR="00F336C5">
        <w:rPr>
          <w:b/>
          <w:bCs/>
        </w:rPr>
        <w:t>Johnson</w:t>
      </w:r>
    </w:p>
    <w:p w14:paraId="7D963828" w14:textId="1094FA3E" w:rsidR="00601422" w:rsidRDefault="00601422" w:rsidP="00601422">
      <w:pPr>
        <w:pStyle w:val="Heading5"/>
        <w:tabs>
          <w:tab w:val="left" w:pos="1701"/>
        </w:tabs>
        <w:jc w:val="left"/>
      </w:pPr>
      <w:r>
        <w:t xml:space="preserve">Date: </w:t>
      </w:r>
      <w:r w:rsidR="00F336C5">
        <w:t>14</w:t>
      </w:r>
      <w:r w:rsidR="00F336C5" w:rsidRPr="00F336C5">
        <w:rPr>
          <w:vertAlign w:val="superscript"/>
        </w:rPr>
        <w:t>th</w:t>
      </w:r>
      <w:r w:rsidR="00F336C5">
        <w:t xml:space="preserve"> June 2016</w:t>
      </w:r>
    </w:p>
    <w:p w14:paraId="06F5534A" w14:textId="16631476" w:rsidR="00601422" w:rsidRDefault="00601422" w:rsidP="00601422">
      <w:pPr>
        <w:tabs>
          <w:tab w:val="left" w:pos="1701"/>
        </w:tabs>
        <w:spacing w:line="360" w:lineRule="auto"/>
        <w:jc w:val="left"/>
        <w:rPr>
          <w:b/>
          <w:bCs/>
        </w:rPr>
      </w:pPr>
      <w:r>
        <w:rPr>
          <w:b/>
          <w:bCs/>
        </w:rPr>
        <w:t xml:space="preserve">Interviewer: </w:t>
      </w:r>
      <w:r w:rsidR="008250D1">
        <w:rPr>
          <w:b/>
          <w:bCs/>
        </w:rPr>
        <w:t>Unknown</w:t>
      </w:r>
    </w:p>
    <w:p w14:paraId="7F1E4B61" w14:textId="3CA68907" w:rsidR="00DA6A05" w:rsidRDefault="00DA6A05" w:rsidP="002327F9">
      <w:pPr>
        <w:pStyle w:val="BodyText2"/>
        <w:spacing w:line="360" w:lineRule="auto"/>
        <w:ind w:left="720" w:hanging="720"/>
        <w:jc w:val="left"/>
        <w:rPr>
          <w:b w:val="0"/>
          <w:bCs w:val="0"/>
        </w:rPr>
      </w:pPr>
    </w:p>
    <w:p w14:paraId="3A0B27F9"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Could you tell me your name?</w:t>
      </w:r>
    </w:p>
    <w:p w14:paraId="5909616F" w14:textId="77777777" w:rsidR="002327F9" w:rsidRPr="00DA6A05" w:rsidRDefault="002327F9" w:rsidP="002327F9">
      <w:pPr>
        <w:pStyle w:val="BodyText2"/>
        <w:tabs>
          <w:tab w:val="left" w:pos="867"/>
        </w:tabs>
        <w:spacing w:line="360" w:lineRule="auto"/>
        <w:ind w:left="720" w:hanging="720"/>
        <w:jc w:val="left"/>
        <w:rPr>
          <w:b w:val="0"/>
          <w:bCs w:val="0"/>
        </w:rPr>
      </w:pPr>
    </w:p>
    <w:p w14:paraId="57EBC154" w14:textId="5AAA3D91"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My name is Hyacinth Joh</w:t>
      </w:r>
      <w:r w:rsidR="00D508D7">
        <w:rPr>
          <w:b w:val="0"/>
          <w:bCs w:val="0"/>
        </w:rPr>
        <w:t>n</w:t>
      </w:r>
      <w:r>
        <w:rPr>
          <w:b w:val="0"/>
          <w:bCs w:val="0"/>
        </w:rPr>
        <w:t>son.</w:t>
      </w:r>
    </w:p>
    <w:p w14:paraId="0A64A3D6" w14:textId="77777777" w:rsidR="002327F9" w:rsidRPr="00DA6A05" w:rsidRDefault="002327F9" w:rsidP="002327F9">
      <w:pPr>
        <w:pStyle w:val="BodyText2"/>
        <w:tabs>
          <w:tab w:val="left" w:pos="867"/>
        </w:tabs>
        <w:spacing w:line="360" w:lineRule="auto"/>
        <w:ind w:left="720" w:hanging="720"/>
        <w:jc w:val="left"/>
        <w:rPr>
          <w:b w:val="0"/>
          <w:bCs w:val="0"/>
        </w:rPr>
      </w:pPr>
    </w:p>
    <w:p w14:paraId="51EE06EF"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The date today is…?</w:t>
      </w:r>
    </w:p>
    <w:p w14:paraId="338CCF86" w14:textId="77777777" w:rsidR="002327F9" w:rsidRPr="00DA6A05" w:rsidRDefault="002327F9" w:rsidP="002327F9">
      <w:pPr>
        <w:pStyle w:val="BodyText2"/>
        <w:tabs>
          <w:tab w:val="left" w:pos="867"/>
        </w:tabs>
        <w:spacing w:line="360" w:lineRule="auto"/>
        <w:ind w:left="720" w:hanging="720"/>
        <w:jc w:val="left"/>
        <w:rPr>
          <w:b w:val="0"/>
          <w:bCs w:val="0"/>
        </w:rPr>
      </w:pPr>
    </w:p>
    <w:p w14:paraId="3C021335"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The 14</w:t>
      </w:r>
      <w:r w:rsidRPr="00F336C5">
        <w:rPr>
          <w:b w:val="0"/>
          <w:bCs w:val="0"/>
          <w:vertAlign w:val="superscript"/>
        </w:rPr>
        <w:t>th</w:t>
      </w:r>
      <w:r>
        <w:rPr>
          <w:b w:val="0"/>
          <w:bCs w:val="0"/>
        </w:rPr>
        <w:t xml:space="preserve"> of June.</w:t>
      </w:r>
    </w:p>
    <w:p w14:paraId="36A7B5B1" w14:textId="77777777" w:rsidR="002327F9" w:rsidRPr="00DA6A05" w:rsidRDefault="002327F9" w:rsidP="002327F9">
      <w:pPr>
        <w:pStyle w:val="BodyText2"/>
        <w:tabs>
          <w:tab w:val="left" w:pos="867"/>
        </w:tabs>
        <w:spacing w:line="360" w:lineRule="auto"/>
        <w:ind w:left="720" w:hanging="720"/>
        <w:jc w:val="left"/>
        <w:rPr>
          <w:b w:val="0"/>
          <w:bCs w:val="0"/>
        </w:rPr>
      </w:pPr>
    </w:p>
    <w:p w14:paraId="5AF20E2E"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2016.</w:t>
      </w:r>
    </w:p>
    <w:p w14:paraId="1316F479" w14:textId="77777777" w:rsidR="002327F9" w:rsidRPr="00DA6A05" w:rsidRDefault="002327F9" w:rsidP="002327F9">
      <w:pPr>
        <w:pStyle w:val="BodyText2"/>
        <w:tabs>
          <w:tab w:val="left" w:pos="867"/>
        </w:tabs>
        <w:spacing w:line="360" w:lineRule="auto"/>
        <w:ind w:left="720" w:hanging="720"/>
        <w:jc w:val="left"/>
        <w:rPr>
          <w:b w:val="0"/>
          <w:bCs w:val="0"/>
        </w:rPr>
      </w:pPr>
    </w:p>
    <w:p w14:paraId="72AD7FCD"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’16, yes.  June 2016.</w:t>
      </w:r>
    </w:p>
    <w:p w14:paraId="050CBE02" w14:textId="77777777" w:rsidR="002327F9" w:rsidRPr="00DA6A05" w:rsidRDefault="002327F9" w:rsidP="002327F9">
      <w:pPr>
        <w:pStyle w:val="BodyText2"/>
        <w:tabs>
          <w:tab w:val="left" w:pos="867"/>
        </w:tabs>
        <w:spacing w:line="360" w:lineRule="auto"/>
        <w:ind w:left="720" w:hanging="720"/>
        <w:jc w:val="left"/>
        <w:rPr>
          <w:b w:val="0"/>
          <w:bCs w:val="0"/>
        </w:rPr>
      </w:pPr>
    </w:p>
    <w:p w14:paraId="54E200CE"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[Coughs] So if you could tell me a bit about yourself, like sort of where you grew up?</w:t>
      </w:r>
    </w:p>
    <w:p w14:paraId="7D45D3DF" w14:textId="77777777" w:rsidR="002327F9" w:rsidRPr="00DA6A05" w:rsidRDefault="002327F9" w:rsidP="002327F9">
      <w:pPr>
        <w:pStyle w:val="BodyText2"/>
        <w:tabs>
          <w:tab w:val="left" w:pos="867"/>
        </w:tabs>
        <w:spacing w:line="360" w:lineRule="auto"/>
        <w:ind w:left="720" w:hanging="720"/>
        <w:jc w:val="left"/>
        <w:rPr>
          <w:b w:val="0"/>
          <w:bCs w:val="0"/>
        </w:rPr>
      </w:pPr>
    </w:p>
    <w:p w14:paraId="7ADE0792" w14:textId="1288ABBB"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 xml:space="preserve">Yeah, well I--, I’m from Jamaica and I came to England 1957 and lived at </w:t>
      </w:r>
      <w:r w:rsidR="003153CA">
        <w:rPr>
          <w:b w:val="0"/>
          <w:bCs w:val="0"/>
        </w:rPr>
        <w:t>[</w:t>
      </w:r>
      <w:r w:rsidR="00715804">
        <w:rPr>
          <w:b w:val="0"/>
          <w:bCs w:val="0"/>
        </w:rPr>
        <w:t>Bromells</w:t>
      </w:r>
      <w:r>
        <w:rPr>
          <w:b w:val="0"/>
          <w:bCs w:val="0"/>
        </w:rPr>
        <w:t xml:space="preserve"> Road in </w:t>
      </w:r>
      <w:r w:rsidR="009462B0">
        <w:rPr>
          <w:b w:val="0"/>
          <w:bCs w:val="0"/>
        </w:rPr>
        <w:t>Mustin</w:t>
      </w:r>
      <w:r>
        <w:rPr>
          <w:b w:val="0"/>
          <w:bCs w:val="0"/>
        </w:rPr>
        <w:t xml:space="preserve"> Road</w:t>
      </w:r>
      <w:r w:rsidR="00D508D7">
        <w:rPr>
          <w:b w:val="0"/>
          <w:bCs w:val="0"/>
        </w:rPr>
        <w:t xml:space="preserve"> </w:t>
      </w:r>
      <w:r w:rsidR="00D508D7" w:rsidRPr="00D508D7">
        <w:rPr>
          <w:b w:val="0"/>
          <w:bCs w:val="0"/>
        </w:rPr>
        <w:t>0:00:28</w:t>
      </w:r>
      <w:r w:rsidR="00D508D7">
        <w:rPr>
          <w:b w:val="0"/>
          <w:bCs w:val="0"/>
        </w:rPr>
        <w:t>], i</w:t>
      </w:r>
      <w:r>
        <w:rPr>
          <w:b w:val="0"/>
          <w:bCs w:val="0"/>
        </w:rPr>
        <w:t xml:space="preserve">t’s no longer there now and, </w:t>
      </w:r>
      <w:r w:rsidR="00B60AA5">
        <w:rPr>
          <w:b w:val="0"/>
          <w:bCs w:val="0"/>
        </w:rPr>
        <w:t>I</w:t>
      </w:r>
      <w:r>
        <w:rPr>
          <w:b w:val="0"/>
          <w:bCs w:val="0"/>
        </w:rPr>
        <w:t xml:space="preserve"> moved up to </w:t>
      </w:r>
      <w:r w:rsidR="00D508D7">
        <w:rPr>
          <w:b w:val="0"/>
          <w:bCs w:val="0"/>
        </w:rPr>
        <w:t>[</w:t>
      </w:r>
      <w:r>
        <w:rPr>
          <w:b w:val="0"/>
          <w:bCs w:val="0"/>
        </w:rPr>
        <w:t>Wrenton Road</w:t>
      </w:r>
      <w:r w:rsidR="00D508D7">
        <w:rPr>
          <w:b w:val="0"/>
          <w:bCs w:val="0"/>
        </w:rPr>
        <w:t xml:space="preserve"> </w:t>
      </w:r>
      <w:r w:rsidR="008256E6">
        <w:rPr>
          <w:b w:val="0"/>
          <w:bCs w:val="0"/>
        </w:rPr>
        <w:t xml:space="preserve">Somerleyton Road </w:t>
      </w:r>
      <w:r w:rsidRPr="00404F26">
        <w:rPr>
          <w:b w:val="0"/>
          <w:bCs w:val="0"/>
        </w:rPr>
        <w:t>0:00:3</w:t>
      </w:r>
      <w:r w:rsidR="003153CA">
        <w:rPr>
          <w:b w:val="0"/>
          <w:bCs w:val="0"/>
        </w:rPr>
        <w:t>7</w:t>
      </w:r>
      <w:r w:rsidRPr="00404F26">
        <w:rPr>
          <w:b w:val="0"/>
          <w:bCs w:val="0"/>
        </w:rPr>
        <w:t>]</w:t>
      </w:r>
      <w:r>
        <w:rPr>
          <w:b w:val="0"/>
          <w:bCs w:val="0"/>
        </w:rPr>
        <w:t>.</w:t>
      </w:r>
    </w:p>
    <w:p w14:paraId="32D56C18" w14:textId="77777777" w:rsidR="002327F9" w:rsidRPr="00DA6A05" w:rsidRDefault="002327F9" w:rsidP="002327F9">
      <w:pPr>
        <w:pStyle w:val="BodyText2"/>
        <w:tabs>
          <w:tab w:val="left" w:pos="867"/>
        </w:tabs>
        <w:spacing w:line="360" w:lineRule="auto"/>
        <w:ind w:left="720" w:hanging="720"/>
        <w:jc w:val="left"/>
        <w:rPr>
          <w:b w:val="0"/>
          <w:bCs w:val="0"/>
        </w:rPr>
      </w:pPr>
    </w:p>
    <w:p w14:paraId="40A09887"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Okay.</w:t>
      </w:r>
    </w:p>
    <w:p w14:paraId="6C085BA4" w14:textId="77777777" w:rsidR="002327F9" w:rsidRPr="00DA6A05" w:rsidRDefault="002327F9" w:rsidP="002327F9">
      <w:pPr>
        <w:pStyle w:val="BodyText2"/>
        <w:tabs>
          <w:tab w:val="left" w:pos="867"/>
        </w:tabs>
        <w:spacing w:line="360" w:lineRule="auto"/>
        <w:ind w:left="720" w:hanging="720"/>
        <w:jc w:val="left"/>
        <w:rPr>
          <w:b w:val="0"/>
          <w:bCs w:val="0"/>
        </w:rPr>
      </w:pPr>
    </w:p>
    <w:p w14:paraId="17B0924D"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So that’s during the ’50s and then in the ’60s, I moved away completely to Stockwell, where I got married and had four children.</w:t>
      </w:r>
    </w:p>
    <w:p w14:paraId="6BE940DA" w14:textId="77777777" w:rsidR="002327F9" w:rsidRPr="00DA6A05" w:rsidRDefault="002327F9" w:rsidP="002327F9">
      <w:pPr>
        <w:pStyle w:val="BodyText2"/>
        <w:tabs>
          <w:tab w:val="left" w:pos="867"/>
        </w:tabs>
        <w:spacing w:line="360" w:lineRule="auto"/>
        <w:ind w:left="720" w:hanging="720"/>
        <w:jc w:val="left"/>
        <w:rPr>
          <w:b w:val="0"/>
          <w:bCs w:val="0"/>
        </w:rPr>
      </w:pPr>
    </w:p>
    <w:p w14:paraId="6E69E3D4" w14:textId="7D1496B3"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 xml:space="preserve">Okay.  </w:t>
      </w:r>
      <w:r w:rsidR="00B60AA5">
        <w:rPr>
          <w:b w:val="0"/>
          <w:bCs w:val="0"/>
        </w:rPr>
        <w:t>S</w:t>
      </w:r>
      <w:r>
        <w:rPr>
          <w:b w:val="0"/>
          <w:bCs w:val="0"/>
        </w:rPr>
        <w:t>o what made you decide to come over to the UK?</w:t>
      </w:r>
    </w:p>
    <w:p w14:paraId="6F5626F0" w14:textId="77777777" w:rsidR="002327F9" w:rsidRPr="00DA6A05" w:rsidRDefault="002327F9" w:rsidP="002327F9">
      <w:pPr>
        <w:pStyle w:val="BodyText2"/>
        <w:tabs>
          <w:tab w:val="left" w:pos="867"/>
        </w:tabs>
        <w:spacing w:line="360" w:lineRule="auto"/>
        <w:ind w:left="720" w:hanging="720"/>
        <w:jc w:val="left"/>
        <w:rPr>
          <w:b w:val="0"/>
          <w:bCs w:val="0"/>
        </w:rPr>
      </w:pPr>
    </w:p>
    <w:p w14:paraId="5720A6D1"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It was opportunity for my parents.  They were poor and they thought will I have better opportunity if I come here, and learn more things and get more advance and then I’ll be able to go back in three years, and I’m still here 57 years after [both laugh].</w:t>
      </w:r>
    </w:p>
    <w:p w14:paraId="1AAC93D8" w14:textId="77777777" w:rsidR="002327F9" w:rsidRPr="00DA6A05" w:rsidRDefault="002327F9" w:rsidP="002327F9">
      <w:pPr>
        <w:pStyle w:val="BodyText2"/>
        <w:tabs>
          <w:tab w:val="left" w:pos="867"/>
        </w:tabs>
        <w:spacing w:line="360" w:lineRule="auto"/>
        <w:ind w:left="720" w:hanging="720"/>
        <w:jc w:val="left"/>
        <w:rPr>
          <w:b w:val="0"/>
          <w:bCs w:val="0"/>
        </w:rPr>
      </w:pPr>
    </w:p>
    <w:p w14:paraId="69B078DE"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What age were you when you came over?</w:t>
      </w:r>
    </w:p>
    <w:p w14:paraId="3219CDB7" w14:textId="77777777" w:rsidR="002327F9" w:rsidRPr="00DA6A05" w:rsidRDefault="002327F9" w:rsidP="002327F9">
      <w:pPr>
        <w:pStyle w:val="BodyText2"/>
        <w:tabs>
          <w:tab w:val="left" w:pos="867"/>
        </w:tabs>
        <w:spacing w:line="360" w:lineRule="auto"/>
        <w:ind w:left="720" w:hanging="720"/>
        <w:jc w:val="left"/>
        <w:rPr>
          <w:b w:val="0"/>
          <w:bCs w:val="0"/>
        </w:rPr>
      </w:pPr>
    </w:p>
    <w:p w14:paraId="22F5C2FE"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I was 17.</w:t>
      </w:r>
    </w:p>
    <w:p w14:paraId="49465820" w14:textId="77777777" w:rsidR="002327F9" w:rsidRPr="00DA6A05" w:rsidRDefault="002327F9" w:rsidP="002327F9">
      <w:pPr>
        <w:pStyle w:val="BodyText2"/>
        <w:tabs>
          <w:tab w:val="left" w:pos="867"/>
        </w:tabs>
        <w:spacing w:line="360" w:lineRule="auto"/>
        <w:ind w:left="720" w:hanging="720"/>
        <w:jc w:val="left"/>
        <w:rPr>
          <w:b w:val="0"/>
          <w:bCs w:val="0"/>
        </w:rPr>
      </w:pPr>
    </w:p>
    <w:p w14:paraId="2AAF92E7"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Okay.</w:t>
      </w:r>
    </w:p>
    <w:p w14:paraId="2CA36224" w14:textId="77777777" w:rsidR="002327F9" w:rsidRPr="00DA6A05" w:rsidRDefault="002327F9" w:rsidP="002327F9">
      <w:pPr>
        <w:pStyle w:val="BodyText2"/>
        <w:tabs>
          <w:tab w:val="left" w:pos="867"/>
        </w:tabs>
        <w:spacing w:line="360" w:lineRule="auto"/>
        <w:ind w:left="720" w:hanging="720"/>
        <w:jc w:val="left"/>
        <w:rPr>
          <w:b w:val="0"/>
          <w:bCs w:val="0"/>
        </w:rPr>
      </w:pPr>
    </w:p>
    <w:p w14:paraId="12F8B7BA"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Yes.</w:t>
      </w:r>
    </w:p>
    <w:p w14:paraId="6AAD1A55" w14:textId="77777777" w:rsidR="002327F9" w:rsidRPr="00DA6A05" w:rsidRDefault="002327F9" w:rsidP="002327F9">
      <w:pPr>
        <w:pStyle w:val="BodyText2"/>
        <w:tabs>
          <w:tab w:val="left" w:pos="867"/>
        </w:tabs>
        <w:spacing w:line="360" w:lineRule="auto"/>
        <w:ind w:left="720" w:hanging="720"/>
        <w:jc w:val="left"/>
        <w:rPr>
          <w:b w:val="0"/>
          <w:bCs w:val="0"/>
        </w:rPr>
      </w:pPr>
    </w:p>
    <w:p w14:paraId="0DD81ED3"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So you didn’t, erm--, so you’d finished school then?</w:t>
      </w:r>
    </w:p>
    <w:p w14:paraId="3723465E" w14:textId="77777777" w:rsidR="002327F9" w:rsidRPr="00DA6A05" w:rsidRDefault="002327F9" w:rsidP="002327F9">
      <w:pPr>
        <w:pStyle w:val="BodyText2"/>
        <w:tabs>
          <w:tab w:val="left" w:pos="867"/>
        </w:tabs>
        <w:spacing w:line="360" w:lineRule="auto"/>
        <w:ind w:left="720" w:hanging="720"/>
        <w:jc w:val="left"/>
        <w:rPr>
          <w:b w:val="0"/>
          <w:bCs w:val="0"/>
        </w:rPr>
      </w:pPr>
    </w:p>
    <w:p w14:paraId="5F4F4316"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Yes, just about.  Just after school I came over and got married 1960.</w:t>
      </w:r>
    </w:p>
    <w:p w14:paraId="7ECD9302" w14:textId="77777777" w:rsidR="002327F9" w:rsidRPr="00DA6A05" w:rsidRDefault="002327F9" w:rsidP="002327F9">
      <w:pPr>
        <w:pStyle w:val="BodyText2"/>
        <w:tabs>
          <w:tab w:val="left" w:pos="867"/>
        </w:tabs>
        <w:spacing w:line="360" w:lineRule="auto"/>
        <w:ind w:left="720" w:hanging="720"/>
        <w:jc w:val="left"/>
        <w:rPr>
          <w:b w:val="0"/>
          <w:bCs w:val="0"/>
        </w:rPr>
      </w:pPr>
    </w:p>
    <w:p w14:paraId="2F8DA2C6"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Okay.</w:t>
      </w:r>
    </w:p>
    <w:p w14:paraId="67AA40E5" w14:textId="77777777" w:rsidR="002327F9" w:rsidRPr="00DA6A05" w:rsidRDefault="002327F9" w:rsidP="002327F9">
      <w:pPr>
        <w:pStyle w:val="BodyText2"/>
        <w:tabs>
          <w:tab w:val="left" w:pos="867"/>
        </w:tabs>
        <w:spacing w:line="360" w:lineRule="auto"/>
        <w:ind w:left="720" w:hanging="720"/>
        <w:jc w:val="left"/>
        <w:rPr>
          <w:b w:val="0"/>
          <w:bCs w:val="0"/>
        </w:rPr>
      </w:pPr>
    </w:p>
    <w:p w14:paraId="09888F86" w14:textId="1027AAE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 xml:space="preserve">Yes, and had my children.  By that time I was out of Brixton but never far off from Brixton.  Then Clapham, </w:t>
      </w:r>
      <w:r w:rsidR="003C34C9">
        <w:rPr>
          <w:b w:val="0"/>
          <w:bCs w:val="0"/>
        </w:rPr>
        <w:t>Wandsworth</w:t>
      </w:r>
      <w:r>
        <w:rPr>
          <w:b w:val="0"/>
          <w:bCs w:val="0"/>
        </w:rPr>
        <w:t xml:space="preserve"> Road, and now back in Clapham.</w:t>
      </w:r>
    </w:p>
    <w:p w14:paraId="56F6C498" w14:textId="77777777" w:rsidR="002327F9" w:rsidRPr="00DA6A05" w:rsidRDefault="002327F9" w:rsidP="002327F9">
      <w:pPr>
        <w:pStyle w:val="BodyText2"/>
        <w:tabs>
          <w:tab w:val="left" w:pos="867"/>
        </w:tabs>
        <w:spacing w:line="360" w:lineRule="auto"/>
        <w:ind w:left="720" w:hanging="720"/>
        <w:jc w:val="left"/>
        <w:rPr>
          <w:b w:val="0"/>
          <w:bCs w:val="0"/>
        </w:rPr>
      </w:pPr>
    </w:p>
    <w:p w14:paraId="53E0EEE8"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So when you--, so you came over with your family and did you manage to get--, did you go and work or…?</w:t>
      </w:r>
    </w:p>
    <w:p w14:paraId="773A2580" w14:textId="77777777" w:rsidR="002327F9" w:rsidRPr="00DA6A05" w:rsidRDefault="002327F9" w:rsidP="002327F9">
      <w:pPr>
        <w:pStyle w:val="BodyText2"/>
        <w:tabs>
          <w:tab w:val="left" w:pos="867"/>
        </w:tabs>
        <w:spacing w:line="360" w:lineRule="auto"/>
        <w:ind w:left="720" w:hanging="720"/>
        <w:jc w:val="left"/>
        <w:rPr>
          <w:b w:val="0"/>
          <w:bCs w:val="0"/>
        </w:rPr>
      </w:pPr>
    </w:p>
    <w:p w14:paraId="0CBD9CEF"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Yes, yes.  I did get a job at, erm--, ‘cause I did a little bit of sewing when I left school, so I went into that field and I was working in Fleet Street, in Chancery Lane, and it’s where they do the hoods for the lawyers of the Old Bailey or what have you, and I spent a little while there; then moved on into different areas of work.</w:t>
      </w:r>
    </w:p>
    <w:p w14:paraId="613A32FF" w14:textId="77777777" w:rsidR="002327F9" w:rsidRPr="00DA6A05" w:rsidRDefault="002327F9" w:rsidP="002327F9">
      <w:pPr>
        <w:pStyle w:val="BodyText2"/>
        <w:tabs>
          <w:tab w:val="left" w:pos="867"/>
        </w:tabs>
        <w:spacing w:line="360" w:lineRule="auto"/>
        <w:ind w:left="720" w:hanging="720"/>
        <w:jc w:val="left"/>
        <w:rPr>
          <w:b w:val="0"/>
          <w:bCs w:val="0"/>
        </w:rPr>
      </w:pPr>
    </w:p>
    <w:p w14:paraId="10C346FE"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Was it easy to get a job?  Was it straightforward?</w:t>
      </w:r>
    </w:p>
    <w:p w14:paraId="2E873665" w14:textId="77777777" w:rsidR="002327F9" w:rsidRPr="00DA6A05" w:rsidRDefault="002327F9" w:rsidP="002327F9">
      <w:pPr>
        <w:pStyle w:val="BodyText2"/>
        <w:tabs>
          <w:tab w:val="left" w:pos="867"/>
        </w:tabs>
        <w:spacing w:line="360" w:lineRule="auto"/>
        <w:ind w:left="720" w:hanging="720"/>
        <w:jc w:val="left"/>
        <w:rPr>
          <w:b w:val="0"/>
          <w:bCs w:val="0"/>
        </w:rPr>
      </w:pPr>
    </w:p>
    <w:p w14:paraId="143E9C68" w14:textId="4D217092"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 xml:space="preserve">It was, yeah, much easier than it is now.  Yeah, we didn’t have to go to all the </w:t>
      </w:r>
      <w:r w:rsidR="003C34C9">
        <w:rPr>
          <w:b w:val="0"/>
          <w:bCs w:val="0"/>
        </w:rPr>
        <w:t>palaver</w:t>
      </w:r>
      <w:r>
        <w:rPr>
          <w:b w:val="0"/>
          <w:bCs w:val="0"/>
        </w:rPr>
        <w:t xml:space="preserve"> the children have to go through now.  You go, you’re interviewed and tested and they said okay, start on Monday.</w:t>
      </w:r>
    </w:p>
    <w:p w14:paraId="410301D8" w14:textId="77777777" w:rsidR="002327F9" w:rsidRPr="00DA6A05" w:rsidRDefault="002327F9" w:rsidP="002327F9">
      <w:pPr>
        <w:pStyle w:val="BodyText2"/>
        <w:tabs>
          <w:tab w:val="left" w:pos="867"/>
        </w:tabs>
        <w:spacing w:line="360" w:lineRule="auto"/>
        <w:ind w:left="720" w:hanging="720"/>
        <w:jc w:val="left"/>
        <w:rPr>
          <w:b w:val="0"/>
          <w:bCs w:val="0"/>
        </w:rPr>
      </w:pPr>
    </w:p>
    <w:p w14:paraId="2B6AA0EC"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And you were still living with your--, you were living with your family.</w:t>
      </w:r>
    </w:p>
    <w:p w14:paraId="34AC5554" w14:textId="77777777" w:rsidR="002327F9" w:rsidRPr="00DA6A05" w:rsidRDefault="002327F9" w:rsidP="002327F9">
      <w:pPr>
        <w:pStyle w:val="BodyText2"/>
        <w:tabs>
          <w:tab w:val="left" w:pos="867"/>
        </w:tabs>
        <w:spacing w:line="360" w:lineRule="auto"/>
        <w:ind w:left="720" w:hanging="720"/>
        <w:jc w:val="left"/>
        <w:rPr>
          <w:b w:val="0"/>
          <w:bCs w:val="0"/>
        </w:rPr>
      </w:pPr>
    </w:p>
    <w:p w14:paraId="525237F4"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My aunty.</w:t>
      </w:r>
    </w:p>
    <w:p w14:paraId="37396D93" w14:textId="77777777" w:rsidR="002327F9" w:rsidRPr="00DA6A05" w:rsidRDefault="002327F9" w:rsidP="002327F9">
      <w:pPr>
        <w:pStyle w:val="BodyText2"/>
        <w:tabs>
          <w:tab w:val="left" w:pos="867"/>
        </w:tabs>
        <w:spacing w:line="360" w:lineRule="auto"/>
        <w:ind w:left="720" w:hanging="720"/>
        <w:jc w:val="left"/>
        <w:rPr>
          <w:b w:val="0"/>
          <w:bCs w:val="0"/>
        </w:rPr>
      </w:pPr>
    </w:p>
    <w:p w14:paraId="312D6364"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Okay.</w:t>
      </w:r>
    </w:p>
    <w:p w14:paraId="354AB5A4" w14:textId="77777777" w:rsidR="002327F9" w:rsidRPr="00DA6A05" w:rsidRDefault="002327F9" w:rsidP="002327F9">
      <w:pPr>
        <w:pStyle w:val="BodyText2"/>
        <w:tabs>
          <w:tab w:val="left" w:pos="867"/>
        </w:tabs>
        <w:spacing w:line="360" w:lineRule="auto"/>
        <w:ind w:left="720" w:hanging="720"/>
        <w:jc w:val="left"/>
        <w:rPr>
          <w:b w:val="0"/>
          <w:bCs w:val="0"/>
        </w:rPr>
      </w:pPr>
    </w:p>
    <w:p w14:paraId="0E2724E8"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Yes.</w:t>
      </w:r>
    </w:p>
    <w:p w14:paraId="0EBF80F8" w14:textId="77777777" w:rsidR="002327F9" w:rsidRPr="00DA6A05" w:rsidRDefault="002327F9" w:rsidP="002327F9">
      <w:pPr>
        <w:pStyle w:val="BodyText2"/>
        <w:tabs>
          <w:tab w:val="left" w:pos="867"/>
        </w:tabs>
        <w:spacing w:line="360" w:lineRule="auto"/>
        <w:ind w:left="720" w:hanging="720"/>
        <w:jc w:val="left"/>
        <w:rPr>
          <w:b w:val="0"/>
          <w:bCs w:val="0"/>
        </w:rPr>
      </w:pPr>
    </w:p>
    <w:p w14:paraId="63C375C5"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Where--, what house was that in or where was that?</w:t>
      </w:r>
    </w:p>
    <w:p w14:paraId="5C89F1F0" w14:textId="77777777" w:rsidR="002327F9" w:rsidRPr="00DA6A05" w:rsidRDefault="002327F9" w:rsidP="002327F9">
      <w:pPr>
        <w:pStyle w:val="BodyText2"/>
        <w:tabs>
          <w:tab w:val="left" w:pos="867"/>
        </w:tabs>
        <w:spacing w:line="360" w:lineRule="auto"/>
        <w:ind w:left="720" w:hanging="720"/>
        <w:jc w:val="left"/>
        <w:rPr>
          <w:b w:val="0"/>
          <w:bCs w:val="0"/>
        </w:rPr>
      </w:pPr>
    </w:p>
    <w:p w14:paraId="33136931" w14:textId="54A9B75E"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sidR="0070111D">
        <w:rPr>
          <w:b w:val="0"/>
          <w:bCs w:val="0"/>
        </w:rPr>
        <w:t>When I came first to Brom</w:t>
      </w:r>
      <w:r>
        <w:rPr>
          <w:b w:val="0"/>
          <w:bCs w:val="0"/>
        </w:rPr>
        <w:t>ell Road, then my aunt accept me here and then they sold that house and moved up to Somerleyton Road.</w:t>
      </w:r>
    </w:p>
    <w:p w14:paraId="0AB750F3" w14:textId="77777777" w:rsidR="002327F9" w:rsidRPr="00DA6A05" w:rsidRDefault="002327F9" w:rsidP="002327F9">
      <w:pPr>
        <w:pStyle w:val="BodyText2"/>
        <w:tabs>
          <w:tab w:val="left" w:pos="867"/>
        </w:tabs>
        <w:spacing w:line="360" w:lineRule="auto"/>
        <w:ind w:left="720" w:hanging="720"/>
        <w:jc w:val="left"/>
        <w:rPr>
          <w:b w:val="0"/>
          <w:bCs w:val="0"/>
        </w:rPr>
      </w:pPr>
    </w:p>
    <w:p w14:paraId="35A92D14" w14:textId="77777777" w:rsidR="002327F9" w:rsidRPr="00F27AA0" w:rsidRDefault="002327F9" w:rsidP="002327F9">
      <w:pPr>
        <w:pStyle w:val="BodyText2"/>
        <w:spacing w:line="360" w:lineRule="auto"/>
        <w:ind w:left="720" w:hanging="720"/>
        <w:jc w:val="left"/>
        <w:rPr>
          <w:bCs w:val="0"/>
        </w:rPr>
      </w:pPr>
      <w:r w:rsidRPr="00DA6A05">
        <w:rPr>
          <w:b w:val="0"/>
          <w:bCs w:val="0"/>
        </w:rPr>
        <w:t>Q:</w:t>
      </w:r>
      <w:r w:rsidRPr="00DA6A05">
        <w:rPr>
          <w:b w:val="0"/>
          <w:bCs w:val="0"/>
        </w:rPr>
        <w:tab/>
      </w:r>
      <w:r>
        <w:rPr>
          <w:b w:val="0"/>
          <w:bCs w:val="0"/>
        </w:rPr>
        <w:t>Okay, they bought a house in Somerleyton Road.</w:t>
      </w:r>
    </w:p>
    <w:p w14:paraId="363337F3" w14:textId="77777777" w:rsidR="002327F9" w:rsidRPr="00DA6A05" w:rsidRDefault="002327F9" w:rsidP="002327F9">
      <w:pPr>
        <w:pStyle w:val="BodyText2"/>
        <w:tabs>
          <w:tab w:val="left" w:pos="867"/>
        </w:tabs>
        <w:spacing w:line="360" w:lineRule="auto"/>
        <w:ind w:left="720" w:hanging="720"/>
        <w:jc w:val="left"/>
        <w:rPr>
          <w:b w:val="0"/>
          <w:bCs w:val="0"/>
        </w:rPr>
      </w:pPr>
    </w:p>
    <w:p w14:paraId="65F63D64"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 xml:space="preserve">In [inaudible </w:t>
      </w:r>
      <w:r w:rsidRPr="00F27AA0">
        <w:rPr>
          <w:b w:val="0"/>
          <w:bCs w:val="0"/>
        </w:rPr>
        <w:t>0:03:01]</w:t>
      </w:r>
      <w:r>
        <w:rPr>
          <w:b w:val="0"/>
          <w:bCs w:val="0"/>
        </w:rPr>
        <w:t xml:space="preserve"> I think it was at the time.</w:t>
      </w:r>
    </w:p>
    <w:p w14:paraId="329E168C" w14:textId="77777777" w:rsidR="002327F9" w:rsidRPr="00DA6A05" w:rsidRDefault="002327F9" w:rsidP="002327F9">
      <w:pPr>
        <w:pStyle w:val="BodyText2"/>
        <w:tabs>
          <w:tab w:val="left" w:pos="867"/>
        </w:tabs>
        <w:spacing w:line="360" w:lineRule="auto"/>
        <w:ind w:left="720" w:hanging="720"/>
        <w:jc w:val="left"/>
        <w:rPr>
          <w:b w:val="0"/>
          <w:bCs w:val="0"/>
        </w:rPr>
      </w:pPr>
    </w:p>
    <w:p w14:paraId="75D3BDF1"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Okay, what number was that, do you remember?</w:t>
      </w:r>
    </w:p>
    <w:p w14:paraId="572AB285" w14:textId="77777777" w:rsidR="002327F9" w:rsidRPr="00DA6A05" w:rsidRDefault="002327F9" w:rsidP="002327F9">
      <w:pPr>
        <w:pStyle w:val="BodyText2"/>
        <w:tabs>
          <w:tab w:val="left" w:pos="867"/>
        </w:tabs>
        <w:spacing w:line="360" w:lineRule="auto"/>
        <w:ind w:left="720" w:hanging="720"/>
        <w:jc w:val="left"/>
        <w:rPr>
          <w:b w:val="0"/>
          <w:bCs w:val="0"/>
        </w:rPr>
      </w:pPr>
    </w:p>
    <w:p w14:paraId="1C0F8EC8"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Number 2 Somerleyton Road.</w:t>
      </w:r>
      <w:r w:rsidRPr="00DA6A05">
        <w:rPr>
          <w:b w:val="0"/>
          <w:bCs w:val="0"/>
        </w:rPr>
        <w:t xml:space="preserve">  </w:t>
      </w:r>
    </w:p>
    <w:p w14:paraId="1BE548CE" w14:textId="77777777" w:rsidR="002327F9" w:rsidRPr="00DA6A05" w:rsidRDefault="002327F9" w:rsidP="002327F9">
      <w:pPr>
        <w:pStyle w:val="BodyText2"/>
        <w:tabs>
          <w:tab w:val="left" w:pos="867"/>
        </w:tabs>
        <w:spacing w:line="360" w:lineRule="auto"/>
        <w:ind w:left="720" w:hanging="720"/>
        <w:jc w:val="left"/>
        <w:rPr>
          <w:b w:val="0"/>
          <w:bCs w:val="0"/>
        </w:rPr>
      </w:pPr>
    </w:p>
    <w:p w14:paraId="4626B883"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Okay.  Erm, what was Somerleyton Road like?</w:t>
      </w:r>
      <w:r w:rsidRPr="00DA6A05">
        <w:rPr>
          <w:b w:val="0"/>
          <w:bCs w:val="0"/>
        </w:rPr>
        <w:t xml:space="preserve">  </w:t>
      </w:r>
    </w:p>
    <w:p w14:paraId="568163D6" w14:textId="77777777" w:rsidR="002327F9" w:rsidRPr="00DA6A05" w:rsidRDefault="002327F9" w:rsidP="002327F9">
      <w:pPr>
        <w:pStyle w:val="BodyText2"/>
        <w:tabs>
          <w:tab w:val="left" w:pos="867"/>
        </w:tabs>
        <w:spacing w:line="360" w:lineRule="auto"/>
        <w:ind w:left="720" w:hanging="720"/>
        <w:jc w:val="left"/>
        <w:rPr>
          <w:b w:val="0"/>
          <w:bCs w:val="0"/>
        </w:rPr>
      </w:pPr>
    </w:p>
    <w:p w14:paraId="3CDFF850"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For me it was very exciting because it was Victorian houses and four storeys high.  Huge garden and the market was just next door for me, so it was easy to get to the market and little shops and all around, that was bright in my eyes.</w:t>
      </w:r>
    </w:p>
    <w:p w14:paraId="7745DA4B" w14:textId="77777777" w:rsidR="002327F9" w:rsidRPr="00DA6A05" w:rsidRDefault="002327F9" w:rsidP="002327F9">
      <w:pPr>
        <w:pStyle w:val="BodyText2"/>
        <w:tabs>
          <w:tab w:val="left" w:pos="867"/>
        </w:tabs>
        <w:spacing w:line="360" w:lineRule="auto"/>
        <w:ind w:left="720" w:hanging="720"/>
        <w:jc w:val="left"/>
        <w:rPr>
          <w:b w:val="0"/>
          <w:bCs w:val="0"/>
        </w:rPr>
      </w:pPr>
    </w:p>
    <w:p w14:paraId="4DD46927"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What were the people like in the community?</w:t>
      </w:r>
    </w:p>
    <w:p w14:paraId="68D2EB63" w14:textId="77777777" w:rsidR="002327F9" w:rsidRPr="00DA6A05" w:rsidRDefault="002327F9" w:rsidP="002327F9">
      <w:pPr>
        <w:pStyle w:val="BodyText2"/>
        <w:tabs>
          <w:tab w:val="left" w:pos="867"/>
        </w:tabs>
        <w:spacing w:line="360" w:lineRule="auto"/>
        <w:ind w:left="720" w:hanging="720"/>
        <w:jc w:val="left"/>
        <w:rPr>
          <w:b w:val="0"/>
          <w:bCs w:val="0"/>
        </w:rPr>
      </w:pPr>
    </w:p>
    <w:p w14:paraId="7E9D1638" w14:textId="70D42351"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 xml:space="preserve">Very mixed, a lot of West Indian.  It was pleasing to my eyes as well, so I was able to, you know, make friends and the West </w:t>
      </w:r>
      <w:r w:rsidR="003C34C9">
        <w:rPr>
          <w:b w:val="0"/>
          <w:bCs w:val="0"/>
        </w:rPr>
        <w:t>Indian</w:t>
      </w:r>
      <w:r>
        <w:rPr>
          <w:b w:val="0"/>
          <w:bCs w:val="0"/>
        </w:rPr>
        <w:t xml:space="preserve"> food seemed to me as if it’s just Brixton that had it because all the people from all over the other part of the area, they used to come to Brixton to get their mangoes, sweet potatoes, yams, whatever, bananas which they couldn’t get in other areas.  So it was very buzzing.</w:t>
      </w:r>
    </w:p>
    <w:p w14:paraId="6B6A59B4" w14:textId="77777777" w:rsidR="002327F9" w:rsidRPr="00DA6A05" w:rsidRDefault="002327F9" w:rsidP="002327F9">
      <w:pPr>
        <w:pStyle w:val="BodyText2"/>
        <w:tabs>
          <w:tab w:val="left" w:pos="867"/>
        </w:tabs>
        <w:spacing w:line="360" w:lineRule="auto"/>
        <w:ind w:left="720" w:hanging="720"/>
        <w:jc w:val="left"/>
        <w:rPr>
          <w:b w:val="0"/>
          <w:bCs w:val="0"/>
        </w:rPr>
      </w:pPr>
    </w:p>
    <w:p w14:paraId="6A0035DD"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Was it exciting, as you were a young person, to go to Somerleyton Road?  Was it older people or younger people or just…?</w:t>
      </w:r>
    </w:p>
    <w:p w14:paraId="251F59A5" w14:textId="77777777" w:rsidR="002327F9" w:rsidRPr="00DA6A05" w:rsidRDefault="002327F9" w:rsidP="002327F9">
      <w:pPr>
        <w:pStyle w:val="BodyText2"/>
        <w:tabs>
          <w:tab w:val="left" w:pos="867"/>
        </w:tabs>
        <w:spacing w:line="360" w:lineRule="auto"/>
        <w:ind w:left="720" w:hanging="720"/>
        <w:jc w:val="left"/>
        <w:rPr>
          <w:b w:val="0"/>
          <w:bCs w:val="0"/>
        </w:rPr>
      </w:pPr>
    </w:p>
    <w:p w14:paraId="3EBEDA2B" w14:textId="7E1338EC"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 xml:space="preserve">Mixture, there was a </w:t>
      </w:r>
      <w:r w:rsidR="003C34C9">
        <w:rPr>
          <w:b w:val="0"/>
          <w:bCs w:val="0"/>
        </w:rPr>
        <w:t>mixture</w:t>
      </w:r>
      <w:r>
        <w:rPr>
          <w:b w:val="0"/>
          <w:bCs w:val="0"/>
        </w:rPr>
        <w:t xml:space="preserve"> of people there; not a lot of young people.  They were like my aunty’s age and so on but for entertainment, what they used to have is--, because they had the basement, on weekends they used to make their own little parties because there wasn’t much places we could go.  So yes, it was good.</w:t>
      </w:r>
    </w:p>
    <w:p w14:paraId="3AC48B8C" w14:textId="77777777" w:rsidR="002327F9" w:rsidRPr="00DA6A05" w:rsidRDefault="002327F9" w:rsidP="002327F9">
      <w:pPr>
        <w:pStyle w:val="BodyText2"/>
        <w:tabs>
          <w:tab w:val="left" w:pos="867"/>
        </w:tabs>
        <w:spacing w:line="360" w:lineRule="auto"/>
        <w:ind w:left="720" w:hanging="720"/>
        <w:jc w:val="left"/>
        <w:rPr>
          <w:b w:val="0"/>
          <w:bCs w:val="0"/>
        </w:rPr>
      </w:pPr>
    </w:p>
    <w:p w14:paraId="212A513A"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Did you go to the parties?</w:t>
      </w:r>
    </w:p>
    <w:p w14:paraId="6F7AEFF7" w14:textId="77777777" w:rsidR="002327F9" w:rsidRPr="00DA6A05" w:rsidRDefault="002327F9" w:rsidP="002327F9">
      <w:pPr>
        <w:pStyle w:val="BodyText2"/>
        <w:tabs>
          <w:tab w:val="left" w:pos="867"/>
        </w:tabs>
        <w:spacing w:line="360" w:lineRule="auto"/>
        <w:ind w:left="720" w:hanging="720"/>
        <w:jc w:val="left"/>
        <w:rPr>
          <w:b w:val="0"/>
          <w:bCs w:val="0"/>
        </w:rPr>
      </w:pPr>
    </w:p>
    <w:p w14:paraId="5A54C506" w14:textId="152EFD1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Yes [laughs], rock and roll and whatever, the mash potatoes and things [both laugh].  Yes it was good ‘cause people just opened up their basements and they used to do that, and there was a lot of, erm, what they call--, people going out</w:t>
      </w:r>
      <w:r w:rsidR="00CE3BD3">
        <w:rPr>
          <w:b w:val="0"/>
          <w:bCs w:val="0"/>
        </w:rPr>
        <w:t xml:space="preserve"> after</w:t>
      </w:r>
      <w:r>
        <w:rPr>
          <w:b w:val="0"/>
          <w:bCs w:val="0"/>
        </w:rPr>
        <w:t xml:space="preserve">. </w:t>
      </w:r>
      <w:r w:rsidR="00CE3BD3">
        <w:rPr>
          <w:b w:val="0"/>
          <w:bCs w:val="0"/>
        </w:rPr>
        <w:t>[</w:t>
      </w:r>
      <w:r w:rsidR="00CE3BD3">
        <w:rPr>
          <w:bCs w:val="0"/>
        </w:rPr>
        <w:t>05:00]</w:t>
      </w:r>
      <w:r>
        <w:rPr>
          <w:b w:val="0"/>
          <w:bCs w:val="0"/>
        </w:rPr>
        <w:t xml:space="preserve"> Women and men used to interact between Somerleyton Road and Geneva Road, so it was like a bright--, everything takes place around Brixton area.  It was fun, it was good, exciting when you’re young [laughs].</w:t>
      </w:r>
    </w:p>
    <w:p w14:paraId="01175F69" w14:textId="77777777" w:rsidR="002327F9" w:rsidRPr="00DA6A05" w:rsidRDefault="002327F9" w:rsidP="002327F9">
      <w:pPr>
        <w:pStyle w:val="BodyText2"/>
        <w:tabs>
          <w:tab w:val="left" w:pos="867"/>
        </w:tabs>
        <w:spacing w:line="360" w:lineRule="auto"/>
        <w:ind w:left="720" w:hanging="720"/>
        <w:jc w:val="left"/>
        <w:rPr>
          <w:b w:val="0"/>
          <w:bCs w:val="0"/>
        </w:rPr>
      </w:pPr>
    </w:p>
    <w:p w14:paraId="78B3E5A8" w14:textId="000CAEC4"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 xml:space="preserve">Erm, were </w:t>
      </w:r>
      <w:r w:rsidR="003C34C9">
        <w:rPr>
          <w:b w:val="0"/>
          <w:bCs w:val="0"/>
        </w:rPr>
        <w:t>there</w:t>
      </w:r>
      <w:r>
        <w:rPr>
          <w:b w:val="0"/>
          <w:bCs w:val="0"/>
        </w:rPr>
        <w:t xml:space="preserve"> people who’d been in Somerleyton Road for a long time or were there--, you know, were there families or </w:t>
      </w:r>
      <w:r w:rsidR="003C34C9">
        <w:rPr>
          <w:b w:val="0"/>
          <w:bCs w:val="0"/>
        </w:rPr>
        <w:t>individuals</w:t>
      </w:r>
      <w:r>
        <w:rPr>
          <w:b w:val="0"/>
          <w:bCs w:val="0"/>
        </w:rPr>
        <w:t xml:space="preserve"> who’d been there from earlier?</w:t>
      </w:r>
    </w:p>
    <w:p w14:paraId="287E45CF" w14:textId="77777777" w:rsidR="002327F9" w:rsidRPr="00DA6A05" w:rsidRDefault="002327F9" w:rsidP="002327F9">
      <w:pPr>
        <w:pStyle w:val="BodyText2"/>
        <w:tabs>
          <w:tab w:val="left" w:pos="867"/>
        </w:tabs>
        <w:spacing w:line="360" w:lineRule="auto"/>
        <w:ind w:left="720" w:hanging="720"/>
        <w:jc w:val="left"/>
        <w:rPr>
          <w:b w:val="0"/>
          <w:bCs w:val="0"/>
        </w:rPr>
      </w:pPr>
    </w:p>
    <w:p w14:paraId="0F48EB3F" w14:textId="750BC85E"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 xml:space="preserve">I can remember, erm, there was like </w:t>
      </w:r>
      <w:r w:rsidR="003C34C9">
        <w:rPr>
          <w:b w:val="0"/>
          <w:bCs w:val="0"/>
        </w:rPr>
        <w:t>a hairdresser</w:t>
      </w:r>
      <w:r>
        <w:rPr>
          <w:b w:val="0"/>
          <w:bCs w:val="0"/>
        </w:rPr>
        <w:t xml:space="preserve">, two or--, two hairdressing place, but it was in the house.  It was done in the house.  They just put up the </w:t>
      </w:r>
      <w:r w:rsidR="003C34C9">
        <w:rPr>
          <w:b w:val="0"/>
          <w:bCs w:val="0"/>
        </w:rPr>
        <w:t>placard</w:t>
      </w:r>
      <w:r>
        <w:rPr>
          <w:b w:val="0"/>
          <w:bCs w:val="0"/>
        </w:rPr>
        <w:t xml:space="preserve"> in the windows and so you know that was taking place.  There wasn’t a lot of our culture thing going on, so we have to make our own do things, those people that came up and were doing hairdressing at home, start doing it in their house.  Don’t know what happened later on, they had to move out because it wasn’t allowed.</w:t>
      </w:r>
    </w:p>
    <w:p w14:paraId="7B758994" w14:textId="77777777" w:rsidR="002327F9" w:rsidRPr="00DA6A05" w:rsidRDefault="002327F9" w:rsidP="002327F9">
      <w:pPr>
        <w:pStyle w:val="BodyText2"/>
        <w:tabs>
          <w:tab w:val="left" w:pos="867"/>
        </w:tabs>
        <w:spacing w:line="360" w:lineRule="auto"/>
        <w:ind w:left="720" w:hanging="720"/>
        <w:jc w:val="left"/>
        <w:rPr>
          <w:b w:val="0"/>
          <w:bCs w:val="0"/>
        </w:rPr>
      </w:pPr>
    </w:p>
    <w:p w14:paraId="672BEDB9"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You said you stayed with your aunty.  When did she come over to Brixton?</w:t>
      </w:r>
    </w:p>
    <w:p w14:paraId="1B4BAEE5" w14:textId="77777777" w:rsidR="002327F9" w:rsidRPr="00DA6A05" w:rsidRDefault="002327F9" w:rsidP="002327F9">
      <w:pPr>
        <w:pStyle w:val="BodyText2"/>
        <w:tabs>
          <w:tab w:val="left" w:pos="867"/>
        </w:tabs>
        <w:spacing w:line="360" w:lineRule="auto"/>
        <w:ind w:left="720" w:hanging="720"/>
        <w:jc w:val="left"/>
        <w:rPr>
          <w:b w:val="0"/>
          <w:bCs w:val="0"/>
        </w:rPr>
      </w:pPr>
    </w:p>
    <w:p w14:paraId="4181551E" w14:textId="4EDEB3DD"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Well I ca</w:t>
      </w:r>
      <w:r w:rsidR="0059693C">
        <w:rPr>
          <w:b w:val="0"/>
          <w:bCs w:val="0"/>
        </w:rPr>
        <w:t xml:space="preserve">me here ’57.  I think they came </w:t>
      </w:r>
      <w:r>
        <w:rPr>
          <w:b w:val="0"/>
          <w:bCs w:val="0"/>
        </w:rPr>
        <w:t xml:space="preserve">in the </w:t>
      </w:r>
      <w:r w:rsidR="0059693C" w:rsidRPr="0059693C">
        <w:rPr>
          <w:b w:val="0"/>
          <w:bCs w:val="0"/>
          <w:i/>
        </w:rPr>
        <w:t>Windrush</w:t>
      </w:r>
      <w:r>
        <w:rPr>
          <w:b w:val="0"/>
          <w:bCs w:val="0"/>
        </w:rPr>
        <w:t xml:space="preserve"> days.</w:t>
      </w:r>
    </w:p>
    <w:p w14:paraId="19AB3625" w14:textId="77777777" w:rsidR="002327F9" w:rsidRPr="00DA6A05" w:rsidRDefault="002327F9" w:rsidP="002327F9">
      <w:pPr>
        <w:pStyle w:val="BodyText2"/>
        <w:tabs>
          <w:tab w:val="left" w:pos="867"/>
        </w:tabs>
        <w:spacing w:line="360" w:lineRule="auto"/>
        <w:ind w:left="720" w:hanging="720"/>
        <w:jc w:val="left"/>
        <w:rPr>
          <w:b w:val="0"/>
          <w:bCs w:val="0"/>
        </w:rPr>
      </w:pPr>
    </w:p>
    <w:p w14:paraId="5848DF8A"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Okay.</w:t>
      </w:r>
    </w:p>
    <w:p w14:paraId="7EB49083" w14:textId="77777777" w:rsidR="002327F9" w:rsidRPr="00DA6A05" w:rsidRDefault="002327F9" w:rsidP="002327F9">
      <w:pPr>
        <w:pStyle w:val="BodyText2"/>
        <w:tabs>
          <w:tab w:val="left" w:pos="867"/>
        </w:tabs>
        <w:spacing w:line="360" w:lineRule="auto"/>
        <w:ind w:left="720" w:hanging="720"/>
        <w:jc w:val="left"/>
        <w:rPr>
          <w:b w:val="0"/>
          <w:bCs w:val="0"/>
        </w:rPr>
      </w:pPr>
    </w:p>
    <w:p w14:paraId="7018FA8E"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In ’55 or something.</w:t>
      </w:r>
    </w:p>
    <w:p w14:paraId="09511B4A" w14:textId="77777777" w:rsidR="002327F9" w:rsidRPr="00DA6A05" w:rsidRDefault="002327F9" w:rsidP="002327F9">
      <w:pPr>
        <w:pStyle w:val="BodyText2"/>
        <w:tabs>
          <w:tab w:val="left" w:pos="867"/>
        </w:tabs>
        <w:spacing w:line="360" w:lineRule="auto"/>
        <w:ind w:left="720" w:hanging="720"/>
        <w:jc w:val="left"/>
        <w:rPr>
          <w:b w:val="0"/>
          <w:bCs w:val="0"/>
        </w:rPr>
      </w:pPr>
    </w:p>
    <w:p w14:paraId="0790A98C" w14:textId="25B849A0"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sidR="00B60AA5">
        <w:rPr>
          <w:b w:val="0"/>
          <w:bCs w:val="0"/>
        </w:rPr>
        <w:t>A</w:t>
      </w:r>
      <w:r>
        <w:rPr>
          <w:b w:val="0"/>
          <w:bCs w:val="0"/>
        </w:rPr>
        <w:t>nd how had they found it?  Did they--, did it…?</w:t>
      </w:r>
    </w:p>
    <w:p w14:paraId="53C51429" w14:textId="77777777" w:rsidR="002327F9" w:rsidRPr="00DA6A05" w:rsidRDefault="002327F9" w:rsidP="002327F9">
      <w:pPr>
        <w:pStyle w:val="BodyText2"/>
        <w:tabs>
          <w:tab w:val="left" w:pos="867"/>
        </w:tabs>
        <w:spacing w:line="360" w:lineRule="auto"/>
        <w:ind w:left="720" w:hanging="720"/>
        <w:jc w:val="left"/>
        <w:rPr>
          <w:b w:val="0"/>
          <w:bCs w:val="0"/>
        </w:rPr>
      </w:pPr>
    </w:p>
    <w:p w14:paraId="4AA33A7E" w14:textId="179CA0D9"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 xml:space="preserve">It’s like us.  It’s oh well, I’m not going to stay here, it’s too cold, and it was cold [both laugh].  </w:t>
      </w:r>
      <w:r w:rsidR="00B60AA5">
        <w:rPr>
          <w:b w:val="0"/>
          <w:bCs w:val="0"/>
        </w:rPr>
        <w:t>Y</w:t>
      </w:r>
      <w:r>
        <w:rPr>
          <w:b w:val="0"/>
          <w:bCs w:val="0"/>
        </w:rPr>
        <w:t>es so everybody was thinking oh well, I’ll do this and I can go back after five years, but like I said, I’m still here [laughs].  So as life moves and things changes, everything changes, so here we are still.  I think I’m 57, I must be about--, that time it’s 57 years, isn’t it?</w:t>
      </w:r>
    </w:p>
    <w:p w14:paraId="7307C631" w14:textId="77777777" w:rsidR="002327F9" w:rsidRPr="00DA6A05" w:rsidRDefault="002327F9" w:rsidP="002327F9">
      <w:pPr>
        <w:pStyle w:val="BodyText2"/>
        <w:tabs>
          <w:tab w:val="left" w:pos="867"/>
        </w:tabs>
        <w:spacing w:line="360" w:lineRule="auto"/>
        <w:ind w:left="720" w:hanging="720"/>
        <w:jc w:val="left"/>
        <w:rPr>
          <w:b w:val="0"/>
          <w:bCs w:val="0"/>
        </w:rPr>
      </w:pPr>
    </w:p>
    <w:p w14:paraId="0C4B3E84"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Yeah.  I mean, how long did you stay on Somerleyton Road?</w:t>
      </w:r>
    </w:p>
    <w:p w14:paraId="3DA9F30B" w14:textId="77777777" w:rsidR="002327F9" w:rsidRPr="00DA6A05" w:rsidRDefault="002327F9" w:rsidP="002327F9">
      <w:pPr>
        <w:pStyle w:val="BodyText2"/>
        <w:tabs>
          <w:tab w:val="left" w:pos="867"/>
        </w:tabs>
        <w:spacing w:line="360" w:lineRule="auto"/>
        <w:ind w:left="720" w:hanging="720"/>
        <w:jc w:val="left"/>
        <w:rPr>
          <w:b w:val="0"/>
          <w:bCs w:val="0"/>
        </w:rPr>
      </w:pPr>
    </w:p>
    <w:p w14:paraId="3BDDC377" w14:textId="03AD5E55"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 xml:space="preserve">Only about two years, like I </w:t>
      </w:r>
      <w:r w:rsidR="003C34C9">
        <w:rPr>
          <w:b w:val="0"/>
          <w:bCs w:val="0"/>
        </w:rPr>
        <w:t>said</w:t>
      </w:r>
      <w:r>
        <w:rPr>
          <w:b w:val="0"/>
          <w:bCs w:val="0"/>
        </w:rPr>
        <w:t>, and then we--, ‘cause I got married 1960 and had my first child 1960.</w:t>
      </w:r>
    </w:p>
    <w:p w14:paraId="45A0773C" w14:textId="77777777" w:rsidR="002327F9" w:rsidRPr="00DA6A05" w:rsidRDefault="002327F9" w:rsidP="002327F9">
      <w:pPr>
        <w:pStyle w:val="BodyText2"/>
        <w:tabs>
          <w:tab w:val="left" w:pos="867"/>
        </w:tabs>
        <w:spacing w:line="360" w:lineRule="auto"/>
        <w:ind w:left="720" w:hanging="720"/>
        <w:jc w:val="left"/>
        <w:rPr>
          <w:b w:val="0"/>
          <w:bCs w:val="0"/>
        </w:rPr>
      </w:pPr>
    </w:p>
    <w:p w14:paraId="380B0BD1"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Okay.</w:t>
      </w:r>
    </w:p>
    <w:p w14:paraId="1AD134A8" w14:textId="77777777" w:rsidR="002327F9" w:rsidRPr="00DA6A05" w:rsidRDefault="002327F9" w:rsidP="002327F9">
      <w:pPr>
        <w:pStyle w:val="BodyText2"/>
        <w:tabs>
          <w:tab w:val="left" w:pos="867"/>
        </w:tabs>
        <w:spacing w:line="360" w:lineRule="auto"/>
        <w:ind w:left="720" w:hanging="720"/>
        <w:jc w:val="left"/>
        <w:rPr>
          <w:b w:val="0"/>
          <w:bCs w:val="0"/>
        </w:rPr>
      </w:pPr>
    </w:p>
    <w:p w14:paraId="66DDE1CD"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[Laughs] So yeah we--, I move away from there to Stockwell area and then to Wandsworth and then up to Clapham North, so I never really leave this area at all.</w:t>
      </w:r>
    </w:p>
    <w:p w14:paraId="692C6E54" w14:textId="77777777" w:rsidR="002327F9" w:rsidRPr="00DA6A05" w:rsidRDefault="002327F9" w:rsidP="002327F9">
      <w:pPr>
        <w:pStyle w:val="BodyText2"/>
        <w:tabs>
          <w:tab w:val="left" w:pos="867"/>
        </w:tabs>
        <w:spacing w:line="360" w:lineRule="auto"/>
        <w:ind w:left="720" w:hanging="720"/>
        <w:jc w:val="left"/>
        <w:rPr>
          <w:b w:val="0"/>
          <w:bCs w:val="0"/>
        </w:rPr>
      </w:pPr>
    </w:p>
    <w:p w14:paraId="68918C31"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And was there a particular reason for not leaving the area or…?</w:t>
      </w:r>
    </w:p>
    <w:p w14:paraId="32BC216C" w14:textId="77777777" w:rsidR="002327F9" w:rsidRPr="00DA6A05" w:rsidRDefault="002327F9" w:rsidP="002327F9">
      <w:pPr>
        <w:pStyle w:val="BodyText2"/>
        <w:tabs>
          <w:tab w:val="left" w:pos="867"/>
        </w:tabs>
        <w:spacing w:line="360" w:lineRule="auto"/>
        <w:ind w:left="720" w:hanging="720"/>
        <w:jc w:val="left"/>
        <w:rPr>
          <w:b w:val="0"/>
          <w:bCs w:val="0"/>
        </w:rPr>
      </w:pPr>
    </w:p>
    <w:p w14:paraId="765AFC1B" w14:textId="278A21BB"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 xml:space="preserve">Well not really.  It’s just that I had started </w:t>
      </w:r>
      <w:r w:rsidR="003C34C9">
        <w:rPr>
          <w:b w:val="0"/>
          <w:bCs w:val="0"/>
        </w:rPr>
        <w:t>having</w:t>
      </w:r>
      <w:r>
        <w:rPr>
          <w:b w:val="0"/>
          <w:bCs w:val="0"/>
        </w:rPr>
        <w:t xml:space="preserve"> the children ‘cause I have my two girls first, and then two boys.  </w:t>
      </w:r>
      <w:r w:rsidR="00B60AA5">
        <w:rPr>
          <w:b w:val="0"/>
          <w:bCs w:val="0"/>
        </w:rPr>
        <w:t>A</w:t>
      </w:r>
      <w:r>
        <w:rPr>
          <w:b w:val="0"/>
          <w:bCs w:val="0"/>
        </w:rPr>
        <w:t>nd then put on the council list and I got my first council house in Wandsworth Road, on the 7</w:t>
      </w:r>
      <w:r w:rsidRPr="002D688E">
        <w:rPr>
          <w:b w:val="0"/>
          <w:bCs w:val="0"/>
          <w:vertAlign w:val="superscript"/>
        </w:rPr>
        <w:t>th</w:t>
      </w:r>
      <w:r>
        <w:rPr>
          <w:b w:val="0"/>
          <w:bCs w:val="0"/>
        </w:rPr>
        <w:t xml:space="preserve"> floor, which was very nice [both laugh].  It was better than what we had, so I was very grateful for that, and then we move up to Union Road and from Union Road, I move up to </w:t>
      </w:r>
      <w:r w:rsidR="003C34C9">
        <w:rPr>
          <w:b w:val="0"/>
          <w:bCs w:val="0"/>
        </w:rPr>
        <w:t>Clapham</w:t>
      </w:r>
      <w:r>
        <w:rPr>
          <w:b w:val="0"/>
          <w:bCs w:val="0"/>
        </w:rPr>
        <w:t xml:space="preserve"> North, where we get a house and a garden; and we bought it in the Thatcher years.</w:t>
      </w:r>
    </w:p>
    <w:p w14:paraId="1B8689C7" w14:textId="77777777" w:rsidR="002327F9" w:rsidRPr="00DA6A05" w:rsidRDefault="002327F9" w:rsidP="002327F9">
      <w:pPr>
        <w:pStyle w:val="BodyText2"/>
        <w:tabs>
          <w:tab w:val="left" w:pos="867"/>
        </w:tabs>
        <w:spacing w:line="360" w:lineRule="auto"/>
        <w:ind w:left="720" w:hanging="720"/>
        <w:jc w:val="left"/>
        <w:rPr>
          <w:b w:val="0"/>
          <w:bCs w:val="0"/>
        </w:rPr>
      </w:pPr>
    </w:p>
    <w:p w14:paraId="13605569"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Okay.</w:t>
      </w:r>
    </w:p>
    <w:p w14:paraId="71B966DF" w14:textId="77777777" w:rsidR="002327F9" w:rsidRPr="00DA6A05" w:rsidRDefault="002327F9" w:rsidP="002327F9">
      <w:pPr>
        <w:pStyle w:val="BodyText2"/>
        <w:tabs>
          <w:tab w:val="left" w:pos="867"/>
        </w:tabs>
        <w:spacing w:line="360" w:lineRule="auto"/>
        <w:ind w:left="720" w:hanging="720"/>
        <w:jc w:val="left"/>
        <w:rPr>
          <w:b w:val="0"/>
          <w:bCs w:val="0"/>
        </w:rPr>
      </w:pPr>
    </w:p>
    <w:p w14:paraId="70AC6F05"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 xml:space="preserve">That’s where we are now and they’re taking us out now, I’m sad to say ‘cause I love my local area.  They’re knocking it down [inaudible </w:t>
      </w:r>
      <w:r w:rsidRPr="00FC760A">
        <w:rPr>
          <w:b w:val="0"/>
          <w:bCs w:val="0"/>
        </w:rPr>
        <w:t>0:08:18]</w:t>
      </w:r>
      <w:r>
        <w:rPr>
          <w:b w:val="0"/>
          <w:bCs w:val="0"/>
        </w:rPr>
        <w:t xml:space="preserve"> now and going to be whatever they’re building up.</w:t>
      </w:r>
    </w:p>
    <w:p w14:paraId="222C1651" w14:textId="77777777" w:rsidR="002327F9" w:rsidRPr="00DA6A05" w:rsidRDefault="002327F9" w:rsidP="002327F9">
      <w:pPr>
        <w:pStyle w:val="BodyText2"/>
        <w:tabs>
          <w:tab w:val="left" w:pos="867"/>
        </w:tabs>
        <w:spacing w:line="360" w:lineRule="auto"/>
        <w:ind w:left="720" w:hanging="720"/>
        <w:jc w:val="left"/>
        <w:rPr>
          <w:b w:val="0"/>
          <w:bCs w:val="0"/>
        </w:rPr>
      </w:pPr>
    </w:p>
    <w:p w14:paraId="1060F2E0" w14:textId="77777777" w:rsidR="002327F9" w:rsidRDefault="002327F9" w:rsidP="002327F9">
      <w:pPr>
        <w:pStyle w:val="BodyText2"/>
        <w:spacing w:line="360" w:lineRule="auto"/>
        <w:ind w:left="720" w:hanging="720"/>
        <w:jc w:val="left"/>
        <w:rPr>
          <w:b w:val="0"/>
          <w:bCs w:val="0"/>
        </w:rPr>
      </w:pPr>
      <w:r w:rsidRPr="00DA6A05">
        <w:rPr>
          <w:b w:val="0"/>
          <w:bCs w:val="0"/>
        </w:rPr>
        <w:lastRenderedPageBreak/>
        <w:t>Q:</w:t>
      </w:r>
      <w:r w:rsidRPr="00DA6A05">
        <w:rPr>
          <w:b w:val="0"/>
          <w:bCs w:val="0"/>
        </w:rPr>
        <w:tab/>
      </w:r>
      <w:r>
        <w:rPr>
          <w:b w:val="0"/>
          <w:bCs w:val="0"/>
        </w:rPr>
        <w:t>Yeah, there’s a lot going on with that at the moment, people being displaced.  Erm, what else was I going to ask you about?  So did you--, in the first few houses that you lived around in Brixton, were you always living with your aunty?</w:t>
      </w:r>
    </w:p>
    <w:p w14:paraId="72523FDB" w14:textId="77777777" w:rsidR="002327F9" w:rsidRPr="00DA6A05" w:rsidRDefault="002327F9" w:rsidP="002327F9">
      <w:pPr>
        <w:pStyle w:val="BodyText2"/>
        <w:tabs>
          <w:tab w:val="left" w:pos="867"/>
        </w:tabs>
        <w:spacing w:line="360" w:lineRule="auto"/>
        <w:ind w:left="720" w:hanging="720"/>
        <w:jc w:val="left"/>
        <w:rPr>
          <w:b w:val="0"/>
          <w:bCs w:val="0"/>
        </w:rPr>
      </w:pPr>
    </w:p>
    <w:p w14:paraId="5868B582"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Yes, yes.</w:t>
      </w:r>
    </w:p>
    <w:p w14:paraId="44082D4B" w14:textId="77777777" w:rsidR="002327F9" w:rsidRPr="00DA6A05" w:rsidRDefault="002327F9" w:rsidP="002327F9">
      <w:pPr>
        <w:pStyle w:val="BodyText2"/>
        <w:tabs>
          <w:tab w:val="left" w:pos="867"/>
        </w:tabs>
        <w:spacing w:line="360" w:lineRule="auto"/>
        <w:ind w:left="720" w:hanging="720"/>
        <w:jc w:val="left"/>
        <w:rPr>
          <w:b w:val="0"/>
          <w:bCs w:val="0"/>
        </w:rPr>
      </w:pPr>
    </w:p>
    <w:p w14:paraId="08BE73C3"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Did they move around a lot anyway, was that…?</w:t>
      </w:r>
    </w:p>
    <w:p w14:paraId="0D6BA755" w14:textId="77777777" w:rsidR="002327F9" w:rsidRPr="00DA6A05" w:rsidRDefault="002327F9" w:rsidP="002327F9">
      <w:pPr>
        <w:pStyle w:val="BodyText2"/>
        <w:tabs>
          <w:tab w:val="left" w:pos="867"/>
        </w:tabs>
        <w:spacing w:line="360" w:lineRule="auto"/>
        <w:ind w:left="720" w:hanging="720"/>
        <w:jc w:val="left"/>
        <w:rPr>
          <w:b w:val="0"/>
          <w:bCs w:val="0"/>
        </w:rPr>
      </w:pPr>
    </w:p>
    <w:p w14:paraId="75FF10C9" w14:textId="4976B209"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 xml:space="preserve">No because they--, actually in Somerleyton where they bought--, whether it was </w:t>
      </w:r>
      <w:r w:rsidR="003C34C9">
        <w:rPr>
          <w:b w:val="0"/>
          <w:bCs w:val="0"/>
        </w:rPr>
        <w:t>leasehold</w:t>
      </w:r>
      <w:r>
        <w:rPr>
          <w:b w:val="0"/>
          <w:bCs w:val="0"/>
        </w:rPr>
        <w:t xml:space="preserve"> or what, but they bought it and in later years, they sold up and went back and came back again.  She died after that, here in England.</w:t>
      </w:r>
    </w:p>
    <w:p w14:paraId="5533F5F7" w14:textId="77777777" w:rsidR="002327F9" w:rsidRPr="00DA6A05" w:rsidRDefault="002327F9" w:rsidP="002327F9">
      <w:pPr>
        <w:pStyle w:val="BodyText2"/>
        <w:tabs>
          <w:tab w:val="left" w:pos="867"/>
        </w:tabs>
        <w:spacing w:line="360" w:lineRule="auto"/>
        <w:ind w:left="720" w:hanging="720"/>
        <w:jc w:val="left"/>
        <w:rPr>
          <w:b w:val="0"/>
          <w:bCs w:val="0"/>
        </w:rPr>
      </w:pPr>
    </w:p>
    <w:p w14:paraId="456FE3D1"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Was there many people buying on Somerleyton Road or buying leasehold flats?</w:t>
      </w:r>
    </w:p>
    <w:p w14:paraId="70838FA8" w14:textId="77777777" w:rsidR="002327F9" w:rsidRPr="00DA6A05" w:rsidRDefault="002327F9" w:rsidP="002327F9">
      <w:pPr>
        <w:pStyle w:val="BodyText2"/>
        <w:tabs>
          <w:tab w:val="left" w:pos="867"/>
        </w:tabs>
        <w:spacing w:line="360" w:lineRule="auto"/>
        <w:ind w:left="720" w:hanging="720"/>
        <w:jc w:val="left"/>
        <w:rPr>
          <w:b w:val="0"/>
          <w:bCs w:val="0"/>
        </w:rPr>
      </w:pPr>
    </w:p>
    <w:p w14:paraId="022B0BDB"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Yes, wherever they could with their black community.  They loved that, Wellington Road, Geneva Road, and Somerleyton Road, yes.</w:t>
      </w:r>
    </w:p>
    <w:p w14:paraId="487292B8" w14:textId="77777777" w:rsidR="002327F9" w:rsidRPr="00DA6A05" w:rsidRDefault="002327F9" w:rsidP="002327F9">
      <w:pPr>
        <w:pStyle w:val="BodyText2"/>
        <w:tabs>
          <w:tab w:val="left" w:pos="867"/>
        </w:tabs>
        <w:spacing w:line="360" w:lineRule="auto"/>
        <w:ind w:left="720" w:hanging="720"/>
        <w:jc w:val="left"/>
        <w:rPr>
          <w:b w:val="0"/>
          <w:bCs w:val="0"/>
        </w:rPr>
      </w:pPr>
    </w:p>
    <w:p w14:paraId="6E738598"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Okay.  Erm, did that just make things easier for people to own the flat or…?</w:t>
      </w:r>
    </w:p>
    <w:p w14:paraId="60D90683" w14:textId="77777777" w:rsidR="002327F9" w:rsidRPr="00DA6A05" w:rsidRDefault="002327F9" w:rsidP="002327F9">
      <w:pPr>
        <w:pStyle w:val="BodyText2"/>
        <w:tabs>
          <w:tab w:val="left" w:pos="867"/>
        </w:tabs>
        <w:spacing w:line="360" w:lineRule="auto"/>
        <w:ind w:left="720" w:hanging="720"/>
        <w:jc w:val="left"/>
        <w:rPr>
          <w:b w:val="0"/>
          <w:bCs w:val="0"/>
        </w:rPr>
      </w:pPr>
    </w:p>
    <w:p w14:paraId="00DBB7D2" w14:textId="73EA2CFF"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 xml:space="preserve">I guess so.  </w:t>
      </w:r>
      <w:r w:rsidR="00B60AA5">
        <w:rPr>
          <w:b w:val="0"/>
          <w:bCs w:val="0"/>
        </w:rPr>
        <w:t>I</w:t>
      </w:r>
      <w:r>
        <w:rPr>
          <w:b w:val="0"/>
          <w:bCs w:val="0"/>
        </w:rPr>
        <w:t xml:space="preserve"> was too young to even think about it.  I just wanted somewhere to put my head [laughs].  Yeah, but I guess so because as I said, a lot of people were doing that where they could and so that’s where they started from, I guess.</w:t>
      </w:r>
    </w:p>
    <w:p w14:paraId="082799CE" w14:textId="77777777" w:rsidR="002327F9" w:rsidRPr="00DA6A05" w:rsidRDefault="002327F9" w:rsidP="002327F9">
      <w:pPr>
        <w:pStyle w:val="BodyText2"/>
        <w:tabs>
          <w:tab w:val="left" w:pos="867"/>
        </w:tabs>
        <w:spacing w:line="360" w:lineRule="auto"/>
        <w:ind w:left="720" w:hanging="720"/>
        <w:jc w:val="left"/>
        <w:rPr>
          <w:b w:val="0"/>
          <w:bCs w:val="0"/>
        </w:rPr>
      </w:pPr>
    </w:p>
    <w:p w14:paraId="7244353F"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What was it like, living with your aunty?</w:t>
      </w:r>
    </w:p>
    <w:p w14:paraId="3DBBAD2F" w14:textId="77777777" w:rsidR="002327F9" w:rsidRPr="00DA6A05" w:rsidRDefault="002327F9" w:rsidP="002327F9">
      <w:pPr>
        <w:pStyle w:val="BodyText2"/>
        <w:tabs>
          <w:tab w:val="left" w:pos="867"/>
        </w:tabs>
        <w:spacing w:line="360" w:lineRule="auto"/>
        <w:ind w:left="720" w:hanging="720"/>
        <w:jc w:val="left"/>
        <w:rPr>
          <w:b w:val="0"/>
          <w:bCs w:val="0"/>
        </w:rPr>
      </w:pPr>
    </w:p>
    <w:p w14:paraId="63EFA689" w14:textId="1990693D"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sidR="002C15B5">
        <w:rPr>
          <w:b w:val="0"/>
          <w:bCs w:val="0"/>
        </w:rPr>
        <w:t>N</w:t>
      </w:r>
      <w:r>
        <w:rPr>
          <w:b w:val="0"/>
          <w:bCs w:val="0"/>
        </w:rPr>
        <w:t>ot very good.</w:t>
      </w:r>
    </w:p>
    <w:p w14:paraId="7BD4B407" w14:textId="77777777" w:rsidR="002327F9" w:rsidRPr="00DA6A05" w:rsidRDefault="002327F9" w:rsidP="002327F9">
      <w:pPr>
        <w:pStyle w:val="BodyText2"/>
        <w:tabs>
          <w:tab w:val="left" w:pos="867"/>
        </w:tabs>
        <w:spacing w:line="360" w:lineRule="auto"/>
        <w:ind w:left="720" w:hanging="720"/>
        <w:jc w:val="left"/>
        <w:rPr>
          <w:b w:val="0"/>
          <w:bCs w:val="0"/>
        </w:rPr>
      </w:pPr>
    </w:p>
    <w:p w14:paraId="2A0B5DB7"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[Laughs]</w:t>
      </w:r>
    </w:p>
    <w:p w14:paraId="111701FC" w14:textId="77777777" w:rsidR="002327F9" w:rsidRPr="00DA6A05" w:rsidRDefault="002327F9" w:rsidP="002327F9">
      <w:pPr>
        <w:pStyle w:val="BodyText2"/>
        <w:tabs>
          <w:tab w:val="left" w:pos="867"/>
        </w:tabs>
        <w:spacing w:line="360" w:lineRule="auto"/>
        <w:ind w:left="720" w:hanging="720"/>
        <w:jc w:val="left"/>
        <w:rPr>
          <w:b w:val="0"/>
          <w:bCs w:val="0"/>
        </w:rPr>
      </w:pPr>
    </w:p>
    <w:p w14:paraId="3AB3E57B" w14:textId="21E654E2"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 xml:space="preserve">No, as you can tell because after two years and then I was off.  Yeah, ‘cause they’re West Indian style and here was different </w:t>
      </w:r>
      <w:r w:rsidR="00CE3BD3">
        <w:rPr>
          <w:bCs w:val="0"/>
        </w:rPr>
        <w:t xml:space="preserve">[10:00] </w:t>
      </w:r>
      <w:r>
        <w:rPr>
          <w:b w:val="0"/>
          <w:bCs w:val="0"/>
        </w:rPr>
        <w:t xml:space="preserve">and so you could go out more often and they didn’t like it [inaudible </w:t>
      </w:r>
      <w:r w:rsidRPr="00356180">
        <w:rPr>
          <w:b w:val="0"/>
          <w:bCs w:val="0"/>
        </w:rPr>
        <w:t>0:10:06]</w:t>
      </w:r>
      <w:r>
        <w:rPr>
          <w:b w:val="0"/>
          <w:bCs w:val="0"/>
        </w:rPr>
        <w:t xml:space="preserve">.  You know, even though you’re a teenager, they treat you as if you’re a baby, so that didn’t go down too well.  But yeah, we were able to live and visit each </w:t>
      </w:r>
      <w:r w:rsidR="003C34C9">
        <w:rPr>
          <w:b w:val="0"/>
          <w:bCs w:val="0"/>
        </w:rPr>
        <w:t>other</w:t>
      </w:r>
      <w:r>
        <w:rPr>
          <w:b w:val="0"/>
          <w:bCs w:val="0"/>
        </w:rPr>
        <w:t xml:space="preserve"> after I moved out, which was quite nice.</w:t>
      </w:r>
    </w:p>
    <w:p w14:paraId="22777DB9" w14:textId="77777777" w:rsidR="002327F9" w:rsidRPr="00DA6A05" w:rsidRDefault="002327F9" w:rsidP="002327F9">
      <w:pPr>
        <w:pStyle w:val="BodyText2"/>
        <w:tabs>
          <w:tab w:val="left" w:pos="867"/>
        </w:tabs>
        <w:spacing w:line="360" w:lineRule="auto"/>
        <w:ind w:left="720" w:hanging="720"/>
        <w:jc w:val="left"/>
        <w:rPr>
          <w:b w:val="0"/>
          <w:bCs w:val="0"/>
        </w:rPr>
      </w:pPr>
    </w:p>
    <w:p w14:paraId="5D1ED41C"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Yeah, sort of generational clashes, which is to be expected.</w:t>
      </w:r>
    </w:p>
    <w:p w14:paraId="02BC0EF7" w14:textId="77777777" w:rsidR="002327F9" w:rsidRPr="00DA6A05" w:rsidRDefault="002327F9" w:rsidP="002327F9">
      <w:pPr>
        <w:pStyle w:val="BodyText2"/>
        <w:tabs>
          <w:tab w:val="left" w:pos="867"/>
        </w:tabs>
        <w:spacing w:line="360" w:lineRule="auto"/>
        <w:ind w:left="720" w:hanging="720"/>
        <w:jc w:val="left"/>
        <w:rPr>
          <w:b w:val="0"/>
          <w:bCs w:val="0"/>
        </w:rPr>
      </w:pPr>
    </w:p>
    <w:p w14:paraId="0396D694"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Yes, very much so.  Very much so.</w:t>
      </w:r>
    </w:p>
    <w:p w14:paraId="4CB28BC3" w14:textId="77777777" w:rsidR="002327F9" w:rsidRPr="00DA6A05" w:rsidRDefault="002327F9" w:rsidP="002327F9">
      <w:pPr>
        <w:pStyle w:val="BodyText2"/>
        <w:tabs>
          <w:tab w:val="left" w:pos="867"/>
        </w:tabs>
        <w:spacing w:line="360" w:lineRule="auto"/>
        <w:ind w:left="720" w:hanging="720"/>
        <w:jc w:val="left"/>
        <w:rPr>
          <w:b w:val="0"/>
          <w:bCs w:val="0"/>
        </w:rPr>
      </w:pPr>
    </w:p>
    <w:p w14:paraId="78A897CF"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And you were saying the market, Brixton market was great.</w:t>
      </w:r>
    </w:p>
    <w:p w14:paraId="76D4EB43" w14:textId="77777777" w:rsidR="002327F9" w:rsidRPr="00DA6A05" w:rsidRDefault="002327F9" w:rsidP="002327F9">
      <w:pPr>
        <w:pStyle w:val="BodyText2"/>
        <w:tabs>
          <w:tab w:val="left" w:pos="867"/>
        </w:tabs>
        <w:spacing w:line="360" w:lineRule="auto"/>
        <w:ind w:left="720" w:hanging="720"/>
        <w:jc w:val="left"/>
        <w:rPr>
          <w:b w:val="0"/>
          <w:bCs w:val="0"/>
        </w:rPr>
      </w:pPr>
    </w:p>
    <w:p w14:paraId="61526E56"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Buzzing.</w:t>
      </w:r>
    </w:p>
    <w:p w14:paraId="325FC2F8" w14:textId="77777777" w:rsidR="002327F9" w:rsidRPr="00DA6A05" w:rsidRDefault="002327F9" w:rsidP="002327F9">
      <w:pPr>
        <w:pStyle w:val="BodyText2"/>
        <w:tabs>
          <w:tab w:val="left" w:pos="867"/>
        </w:tabs>
        <w:spacing w:line="360" w:lineRule="auto"/>
        <w:ind w:left="720" w:hanging="720"/>
        <w:jc w:val="left"/>
        <w:rPr>
          <w:b w:val="0"/>
          <w:bCs w:val="0"/>
        </w:rPr>
      </w:pPr>
    </w:p>
    <w:p w14:paraId="1EC762E3"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What was that like?</w:t>
      </w:r>
    </w:p>
    <w:p w14:paraId="62295A2E" w14:textId="77777777" w:rsidR="002327F9" w:rsidRPr="00DA6A05" w:rsidRDefault="002327F9" w:rsidP="002327F9">
      <w:pPr>
        <w:pStyle w:val="BodyText2"/>
        <w:tabs>
          <w:tab w:val="left" w:pos="867"/>
        </w:tabs>
        <w:spacing w:line="360" w:lineRule="auto"/>
        <w:ind w:left="720" w:hanging="720"/>
        <w:jc w:val="left"/>
        <w:rPr>
          <w:b w:val="0"/>
          <w:bCs w:val="0"/>
        </w:rPr>
      </w:pPr>
    </w:p>
    <w:p w14:paraId="67758DFF" w14:textId="19D8312B"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 xml:space="preserve">Oh that was buzzing.  People from </w:t>
      </w:r>
      <w:r w:rsidR="003C34C9">
        <w:rPr>
          <w:b w:val="0"/>
          <w:bCs w:val="0"/>
        </w:rPr>
        <w:t>everywhere</w:t>
      </w:r>
      <w:r>
        <w:rPr>
          <w:b w:val="0"/>
          <w:bCs w:val="0"/>
        </w:rPr>
        <w:t xml:space="preserve">, from north London, Peckham, used to come to Brixton to get West </w:t>
      </w:r>
      <w:r w:rsidR="003C34C9">
        <w:rPr>
          <w:b w:val="0"/>
          <w:bCs w:val="0"/>
        </w:rPr>
        <w:t>Indian</w:t>
      </w:r>
      <w:r>
        <w:rPr>
          <w:b w:val="0"/>
          <w:bCs w:val="0"/>
        </w:rPr>
        <w:t xml:space="preserve"> food.  If you wanted West Indian food and it wasn’t in Brixton market, then it was nowhere in England [laughs].  Yes, that was very exciting.  You could just go out there and get what you wanted.</w:t>
      </w:r>
    </w:p>
    <w:p w14:paraId="23D55012" w14:textId="77777777" w:rsidR="002327F9" w:rsidRPr="00DA6A05" w:rsidRDefault="002327F9" w:rsidP="002327F9">
      <w:pPr>
        <w:pStyle w:val="BodyText2"/>
        <w:tabs>
          <w:tab w:val="left" w:pos="867"/>
        </w:tabs>
        <w:spacing w:line="360" w:lineRule="auto"/>
        <w:ind w:left="720" w:hanging="720"/>
        <w:jc w:val="left"/>
        <w:rPr>
          <w:b w:val="0"/>
          <w:bCs w:val="0"/>
        </w:rPr>
      </w:pPr>
    </w:p>
    <w:p w14:paraId="496D939C" w14:textId="66221C4F"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sidR="002C15B5">
        <w:rPr>
          <w:b w:val="0"/>
          <w:bCs w:val="0"/>
        </w:rPr>
        <w:t>O</w:t>
      </w:r>
      <w:r>
        <w:rPr>
          <w:b w:val="0"/>
          <w:bCs w:val="0"/>
        </w:rPr>
        <w:t>n Somerleyton Road and the roads around it, were there many white neighbours or just sort of…?</w:t>
      </w:r>
    </w:p>
    <w:p w14:paraId="0BC4B60B" w14:textId="77777777" w:rsidR="002327F9" w:rsidRPr="00DA6A05" w:rsidRDefault="002327F9" w:rsidP="002327F9">
      <w:pPr>
        <w:pStyle w:val="BodyText2"/>
        <w:tabs>
          <w:tab w:val="left" w:pos="867"/>
        </w:tabs>
        <w:spacing w:line="360" w:lineRule="auto"/>
        <w:ind w:left="720" w:hanging="720"/>
        <w:jc w:val="left"/>
        <w:rPr>
          <w:b w:val="0"/>
          <w:bCs w:val="0"/>
        </w:rPr>
      </w:pPr>
    </w:p>
    <w:p w14:paraId="14888CD4"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Yes, but then as soon--, it was in those times like oh well, they’re not used to us.  So as soon as they could get away, they wouldn’t stay.  They would--, oh up for sale and then some other West Indian person come in and that’s how we built up a strong community of West Indian in that area.</w:t>
      </w:r>
    </w:p>
    <w:p w14:paraId="558F69C5" w14:textId="77777777" w:rsidR="002327F9" w:rsidRPr="00DA6A05" w:rsidRDefault="002327F9" w:rsidP="002327F9">
      <w:pPr>
        <w:pStyle w:val="BodyText2"/>
        <w:tabs>
          <w:tab w:val="left" w:pos="867"/>
        </w:tabs>
        <w:spacing w:line="360" w:lineRule="auto"/>
        <w:ind w:left="720" w:hanging="720"/>
        <w:jc w:val="left"/>
        <w:rPr>
          <w:b w:val="0"/>
          <w:bCs w:val="0"/>
        </w:rPr>
      </w:pPr>
    </w:p>
    <w:p w14:paraId="79D992B7"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Did you feel you were very much part of the community?</w:t>
      </w:r>
    </w:p>
    <w:p w14:paraId="2ADE62C1" w14:textId="77777777" w:rsidR="002327F9" w:rsidRPr="00DA6A05" w:rsidRDefault="002327F9" w:rsidP="002327F9">
      <w:pPr>
        <w:pStyle w:val="BodyText2"/>
        <w:tabs>
          <w:tab w:val="left" w:pos="867"/>
        </w:tabs>
        <w:spacing w:line="360" w:lineRule="auto"/>
        <w:ind w:left="720" w:hanging="720"/>
        <w:jc w:val="left"/>
        <w:rPr>
          <w:b w:val="0"/>
          <w:bCs w:val="0"/>
        </w:rPr>
      </w:pPr>
    </w:p>
    <w:p w14:paraId="307F4BB9"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Community.  At the time, I didn’t even think about that [laughs].  Maybe, yeah.</w:t>
      </w:r>
    </w:p>
    <w:p w14:paraId="1E88C83C" w14:textId="77777777" w:rsidR="002327F9" w:rsidRPr="00DA6A05" w:rsidRDefault="002327F9" w:rsidP="002327F9">
      <w:pPr>
        <w:pStyle w:val="BodyText2"/>
        <w:tabs>
          <w:tab w:val="left" w:pos="867"/>
        </w:tabs>
        <w:spacing w:line="360" w:lineRule="auto"/>
        <w:ind w:left="720" w:hanging="720"/>
        <w:jc w:val="left"/>
        <w:rPr>
          <w:b w:val="0"/>
          <w:bCs w:val="0"/>
        </w:rPr>
      </w:pPr>
    </w:p>
    <w:p w14:paraId="007658FA"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I mean, did--, were people going to church?  Were there churches settled or other community spaces or…?</w:t>
      </w:r>
    </w:p>
    <w:p w14:paraId="5740249E" w14:textId="77777777" w:rsidR="002327F9" w:rsidRPr="00DA6A05" w:rsidRDefault="002327F9" w:rsidP="002327F9">
      <w:pPr>
        <w:pStyle w:val="BodyText2"/>
        <w:tabs>
          <w:tab w:val="left" w:pos="867"/>
        </w:tabs>
        <w:spacing w:line="360" w:lineRule="auto"/>
        <w:ind w:left="720" w:hanging="720"/>
        <w:jc w:val="left"/>
        <w:rPr>
          <w:b w:val="0"/>
          <w:bCs w:val="0"/>
        </w:rPr>
      </w:pPr>
    </w:p>
    <w:p w14:paraId="52C9AB46"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 xml:space="preserve">There were no community spaces as such for us, so that is why they used to have their basements, were used for getting together, meeting up with one another during the weekend.  </w:t>
      </w:r>
      <w:r>
        <w:rPr>
          <w:b w:val="0"/>
          <w:bCs w:val="0"/>
        </w:rPr>
        <w:lastRenderedPageBreak/>
        <w:t>You know, that was their privileged time.  They had jukeboxes and they would have beer or what have you, and they dance the night away or whatever they did then; away from the cinemas.  There were no more entertainment, that I know of anyway, around there.</w:t>
      </w:r>
    </w:p>
    <w:p w14:paraId="1DBC749F" w14:textId="77777777" w:rsidR="002327F9" w:rsidRPr="00DA6A05" w:rsidRDefault="002327F9" w:rsidP="002327F9">
      <w:pPr>
        <w:pStyle w:val="BodyText2"/>
        <w:tabs>
          <w:tab w:val="left" w:pos="867"/>
        </w:tabs>
        <w:spacing w:line="360" w:lineRule="auto"/>
        <w:ind w:left="720" w:hanging="720"/>
        <w:jc w:val="left"/>
        <w:rPr>
          <w:b w:val="0"/>
          <w:bCs w:val="0"/>
        </w:rPr>
      </w:pPr>
    </w:p>
    <w:p w14:paraId="61D2C995" w14:textId="2B5C5E3B"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 xml:space="preserve">And </w:t>
      </w:r>
      <w:r w:rsidR="00B60AA5">
        <w:rPr>
          <w:b w:val="0"/>
          <w:bCs w:val="0"/>
        </w:rPr>
        <w:t>A</w:t>
      </w:r>
      <w:r>
        <w:rPr>
          <w:b w:val="0"/>
          <w:bCs w:val="0"/>
        </w:rPr>
        <w:t>s you lived around these areas, how long did it take before they started to feel like there was community spaces for the West Indian community?</w:t>
      </w:r>
    </w:p>
    <w:p w14:paraId="6E8C4074" w14:textId="77777777" w:rsidR="002327F9" w:rsidRPr="00DA6A05" w:rsidRDefault="002327F9" w:rsidP="002327F9">
      <w:pPr>
        <w:pStyle w:val="BodyText2"/>
        <w:tabs>
          <w:tab w:val="left" w:pos="867"/>
        </w:tabs>
        <w:spacing w:line="360" w:lineRule="auto"/>
        <w:ind w:left="720" w:hanging="720"/>
        <w:jc w:val="left"/>
        <w:rPr>
          <w:b w:val="0"/>
          <w:bCs w:val="0"/>
        </w:rPr>
      </w:pPr>
    </w:p>
    <w:p w14:paraId="15918E7D" w14:textId="402926D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 xml:space="preserve">I think that came about in the ’60s, as people got older and the children leave home.  The English people and </w:t>
      </w:r>
      <w:r w:rsidR="003C34C9">
        <w:rPr>
          <w:b w:val="0"/>
          <w:bCs w:val="0"/>
        </w:rPr>
        <w:t>Irish</w:t>
      </w:r>
      <w:r>
        <w:rPr>
          <w:b w:val="0"/>
          <w:bCs w:val="0"/>
        </w:rPr>
        <w:t xml:space="preserve"> people sort of [inaudible </w:t>
      </w:r>
      <w:r w:rsidRPr="00A94DD2">
        <w:rPr>
          <w:b w:val="0"/>
          <w:bCs w:val="0"/>
        </w:rPr>
        <w:t>0:12:47]</w:t>
      </w:r>
      <w:r>
        <w:rPr>
          <w:b w:val="0"/>
          <w:bCs w:val="0"/>
        </w:rPr>
        <w:t xml:space="preserve"> in to the seaside.  When I retire, I go to the seaside.  Everybody retired, they’re going to the seaside and so that frees up some of the houses, if you know what I mean.  So our people could get to buy because it was for sale, they’re moving away.</w:t>
      </w:r>
    </w:p>
    <w:p w14:paraId="0C141E11" w14:textId="77777777" w:rsidR="002327F9" w:rsidRPr="00DA6A05" w:rsidRDefault="002327F9" w:rsidP="002327F9">
      <w:pPr>
        <w:pStyle w:val="BodyText2"/>
        <w:tabs>
          <w:tab w:val="left" w:pos="867"/>
        </w:tabs>
        <w:spacing w:line="360" w:lineRule="auto"/>
        <w:ind w:left="720" w:hanging="720"/>
        <w:jc w:val="left"/>
        <w:rPr>
          <w:b w:val="0"/>
          <w:bCs w:val="0"/>
        </w:rPr>
      </w:pPr>
    </w:p>
    <w:p w14:paraId="7AD21EAE" w14:textId="06788925"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sidR="00B60AA5">
        <w:rPr>
          <w:b w:val="0"/>
          <w:bCs w:val="0"/>
        </w:rPr>
        <w:t>A</w:t>
      </w:r>
      <w:r>
        <w:rPr>
          <w:b w:val="0"/>
          <w:bCs w:val="0"/>
        </w:rPr>
        <w:t>nd I assume you knew lots of people on Somerleyton Road?</w:t>
      </w:r>
    </w:p>
    <w:p w14:paraId="69EFF55D" w14:textId="77777777" w:rsidR="002327F9" w:rsidRPr="00DA6A05" w:rsidRDefault="002327F9" w:rsidP="002327F9">
      <w:pPr>
        <w:pStyle w:val="BodyText2"/>
        <w:tabs>
          <w:tab w:val="left" w:pos="867"/>
        </w:tabs>
        <w:spacing w:line="360" w:lineRule="auto"/>
        <w:ind w:left="720" w:hanging="720"/>
        <w:jc w:val="left"/>
        <w:rPr>
          <w:b w:val="0"/>
          <w:bCs w:val="0"/>
        </w:rPr>
      </w:pPr>
    </w:p>
    <w:p w14:paraId="35A4F03D"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Not really.</w:t>
      </w:r>
    </w:p>
    <w:p w14:paraId="13A12CE1" w14:textId="77777777" w:rsidR="002327F9" w:rsidRPr="00DA6A05" w:rsidRDefault="002327F9" w:rsidP="002327F9">
      <w:pPr>
        <w:pStyle w:val="BodyText2"/>
        <w:tabs>
          <w:tab w:val="left" w:pos="867"/>
        </w:tabs>
        <w:spacing w:line="360" w:lineRule="auto"/>
        <w:ind w:left="720" w:hanging="720"/>
        <w:jc w:val="left"/>
        <w:rPr>
          <w:b w:val="0"/>
          <w:bCs w:val="0"/>
        </w:rPr>
      </w:pPr>
    </w:p>
    <w:p w14:paraId="2943699D"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Was it just nods or sort of you know that face?</w:t>
      </w:r>
    </w:p>
    <w:p w14:paraId="1A377684" w14:textId="77777777" w:rsidR="002327F9" w:rsidRPr="00DA6A05" w:rsidRDefault="002327F9" w:rsidP="002327F9">
      <w:pPr>
        <w:pStyle w:val="BodyText2"/>
        <w:tabs>
          <w:tab w:val="left" w:pos="867"/>
        </w:tabs>
        <w:spacing w:line="360" w:lineRule="auto"/>
        <w:ind w:left="720" w:hanging="720"/>
        <w:jc w:val="left"/>
        <w:rPr>
          <w:b w:val="0"/>
          <w:bCs w:val="0"/>
        </w:rPr>
      </w:pPr>
    </w:p>
    <w:p w14:paraId="5CCA6E8F"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Yeah, I know that face, yeah.  It’s still the same now in Clapham.  I’ve lived here so long now, 1979, I still don’t know a lot of people, you know, in Clapham but you just see the faces.  You say good morning politely, and how are you keeping today, and you move on.</w:t>
      </w:r>
    </w:p>
    <w:p w14:paraId="5D003E29" w14:textId="77777777" w:rsidR="002327F9" w:rsidRPr="00DA6A05" w:rsidRDefault="002327F9" w:rsidP="002327F9">
      <w:pPr>
        <w:pStyle w:val="BodyText2"/>
        <w:tabs>
          <w:tab w:val="left" w:pos="867"/>
        </w:tabs>
        <w:spacing w:line="360" w:lineRule="auto"/>
        <w:ind w:left="720" w:hanging="720"/>
        <w:jc w:val="left"/>
        <w:rPr>
          <w:b w:val="0"/>
          <w:bCs w:val="0"/>
        </w:rPr>
      </w:pPr>
    </w:p>
    <w:p w14:paraId="6D5D9F68"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Do you think that’s a London thing?</w:t>
      </w:r>
    </w:p>
    <w:p w14:paraId="3BB943EE" w14:textId="77777777" w:rsidR="002327F9" w:rsidRPr="00DA6A05" w:rsidRDefault="002327F9" w:rsidP="002327F9">
      <w:pPr>
        <w:pStyle w:val="BodyText2"/>
        <w:tabs>
          <w:tab w:val="left" w:pos="867"/>
        </w:tabs>
        <w:spacing w:line="360" w:lineRule="auto"/>
        <w:ind w:left="720" w:hanging="720"/>
        <w:jc w:val="left"/>
        <w:rPr>
          <w:b w:val="0"/>
          <w:bCs w:val="0"/>
        </w:rPr>
      </w:pPr>
    </w:p>
    <w:p w14:paraId="4D6FD1B5"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It could be, yeah.  It could be, especially if you’re at work all day and you came back and it was dark, you don’t actually see people away from the weekend if they’re not working at the weekend.  So it could have been that London thing, yeah.</w:t>
      </w:r>
    </w:p>
    <w:p w14:paraId="55CCFB32" w14:textId="77777777" w:rsidR="002327F9" w:rsidRPr="00DA6A05" w:rsidRDefault="002327F9" w:rsidP="002327F9">
      <w:pPr>
        <w:pStyle w:val="BodyText2"/>
        <w:tabs>
          <w:tab w:val="left" w:pos="867"/>
        </w:tabs>
        <w:spacing w:line="360" w:lineRule="auto"/>
        <w:ind w:left="720" w:hanging="720"/>
        <w:jc w:val="left"/>
        <w:rPr>
          <w:b w:val="0"/>
          <w:bCs w:val="0"/>
        </w:rPr>
      </w:pPr>
    </w:p>
    <w:p w14:paraId="33CDA354"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Erm, do you think there was a lot of people moving all the time and that there wasn’t--, because there was new faces coming and going, that there wasn’t the stability to really get to know your neighbour?</w:t>
      </w:r>
    </w:p>
    <w:p w14:paraId="72FF9226" w14:textId="77777777" w:rsidR="002327F9" w:rsidRPr="00DA6A05" w:rsidRDefault="002327F9" w:rsidP="002327F9">
      <w:pPr>
        <w:pStyle w:val="BodyText2"/>
        <w:tabs>
          <w:tab w:val="left" w:pos="867"/>
        </w:tabs>
        <w:spacing w:line="360" w:lineRule="auto"/>
        <w:ind w:left="720" w:hanging="720"/>
        <w:jc w:val="left"/>
        <w:rPr>
          <w:b w:val="0"/>
          <w:bCs w:val="0"/>
        </w:rPr>
      </w:pPr>
    </w:p>
    <w:p w14:paraId="5196A454" w14:textId="77777777" w:rsidR="002327F9" w:rsidRDefault="002327F9" w:rsidP="002327F9">
      <w:pPr>
        <w:pStyle w:val="BodyText2"/>
        <w:spacing w:line="360" w:lineRule="auto"/>
        <w:ind w:left="720" w:hanging="720"/>
        <w:jc w:val="left"/>
        <w:rPr>
          <w:b w:val="0"/>
          <w:bCs w:val="0"/>
        </w:rPr>
      </w:pPr>
      <w:r w:rsidRPr="00DA6A05">
        <w:rPr>
          <w:b w:val="0"/>
          <w:bCs w:val="0"/>
        </w:rPr>
        <w:lastRenderedPageBreak/>
        <w:t>A:</w:t>
      </w:r>
      <w:r w:rsidRPr="00DA6A05">
        <w:rPr>
          <w:b w:val="0"/>
          <w:bCs w:val="0"/>
        </w:rPr>
        <w:tab/>
      </w:r>
      <w:r>
        <w:rPr>
          <w:b w:val="0"/>
          <w:bCs w:val="0"/>
        </w:rPr>
        <w:t>No I think it’s a work thing.  You know, you get up early, dark, and you go out to work and you come back, they’re doing what they’re doing and you’re doing.  You don’t see each other.  If you meet at the bus stop or you meet in the market…</w:t>
      </w:r>
    </w:p>
    <w:p w14:paraId="1B2B1358" w14:textId="77777777" w:rsidR="002327F9" w:rsidRPr="00DA6A05" w:rsidRDefault="002327F9" w:rsidP="002327F9">
      <w:pPr>
        <w:pStyle w:val="BodyText2"/>
        <w:tabs>
          <w:tab w:val="left" w:pos="867"/>
        </w:tabs>
        <w:spacing w:line="360" w:lineRule="auto"/>
        <w:ind w:left="720" w:hanging="720"/>
        <w:jc w:val="left"/>
        <w:rPr>
          <w:b w:val="0"/>
          <w:bCs w:val="0"/>
        </w:rPr>
      </w:pPr>
    </w:p>
    <w:p w14:paraId="5E91CEDD" w14:textId="77777777" w:rsidR="002327F9" w:rsidRDefault="002327F9" w:rsidP="002327F9">
      <w:pPr>
        <w:pStyle w:val="BodyText2"/>
        <w:spacing w:line="360" w:lineRule="auto"/>
        <w:ind w:left="720" w:hanging="720"/>
        <w:jc w:val="left"/>
        <w:rPr>
          <w:b w:val="0"/>
          <w:bCs w:val="0"/>
        </w:rPr>
      </w:pPr>
      <w:r>
        <w:rPr>
          <w:b w:val="0"/>
          <w:bCs w:val="0"/>
        </w:rPr>
        <w:t>Q:</w:t>
      </w:r>
      <w:r w:rsidRPr="00DA6A05">
        <w:rPr>
          <w:b w:val="0"/>
          <w:bCs w:val="0"/>
        </w:rPr>
        <w:tab/>
      </w:r>
      <w:r>
        <w:rPr>
          <w:b w:val="0"/>
          <w:bCs w:val="0"/>
        </w:rPr>
        <w:t>Yeah.  So did you make any good friends on Somerleyton Road or was it just…?</w:t>
      </w:r>
    </w:p>
    <w:p w14:paraId="1AB9E175" w14:textId="77777777" w:rsidR="002327F9" w:rsidRPr="00DA6A05" w:rsidRDefault="002327F9" w:rsidP="002327F9">
      <w:pPr>
        <w:pStyle w:val="BodyText2"/>
        <w:tabs>
          <w:tab w:val="left" w:pos="867"/>
        </w:tabs>
        <w:spacing w:line="360" w:lineRule="auto"/>
        <w:ind w:left="720" w:hanging="720"/>
        <w:jc w:val="left"/>
        <w:rPr>
          <w:b w:val="0"/>
          <w:bCs w:val="0"/>
        </w:rPr>
      </w:pPr>
    </w:p>
    <w:p w14:paraId="680B11EE"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Not really, no.  I can’t remember making friends there.  I go to the hairdresser, they know me, I know them and then to the market and to work [laughs].  So no, we didn’t have any youth thing going on, so to speak.  You know, we just sort of fit in where you could.  As I said, most of your time is taken up running down the buses anyway, to work and from work.</w:t>
      </w:r>
    </w:p>
    <w:p w14:paraId="0BBBBBCB" w14:textId="77777777" w:rsidR="002327F9" w:rsidRPr="00DA6A05" w:rsidRDefault="002327F9" w:rsidP="002327F9">
      <w:pPr>
        <w:pStyle w:val="BodyText2"/>
        <w:tabs>
          <w:tab w:val="left" w:pos="867"/>
        </w:tabs>
        <w:spacing w:line="360" w:lineRule="auto"/>
        <w:ind w:left="720" w:hanging="720"/>
        <w:jc w:val="left"/>
        <w:rPr>
          <w:b w:val="0"/>
          <w:bCs w:val="0"/>
        </w:rPr>
      </w:pPr>
    </w:p>
    <w:p w14:paraId="3C20168A" w14:textId="6354606B" w:rsidR="002327F9" w:rsidRPr="00CE3BD3" w:rsidRDefault="002327F9" w:rsidP="002327F9">
      <w:pPr>
        <w:pStyle w:val="BodyText2"/>
        <w:spacing w:line="360" w:lineRule="auto"/>
        <w:ind w:left="720" w:hanging="720"/>
        <w:jc w:val="left"/>
        <w:rPr>
          <w:bCs w:val="0"/>
        </w:rPr>
      </w:pPr>
      <w:r w:rsidRPr="00DA6A05">
        <w:rPr>
          <w:b w:val="0"/>
          <w:bCs w:val="0"/>
        </w:rPr>
        <w:t>Q:</w:t>
      </w:r>
      <w:r w:rsidRPr="00DA6A05">
        <w:rPr>
          <w:b w:val="0"/>
          <w:bCs w:val="0"/>
        </w:rPr>
        <w:tab/>
      </w:r>
      <w:r>
        <w:rPr>
          <w:b w:val="0"/>
          <w:bCs w:val="0"/>
        </w:rPr>
        <w:t>How long did you work up at Fleet Street doing the sewing?</w:t>
      </w:r>
      <w:r w:rsidR="00CE3BD3">
        <w:rPr>
          <w:b w:val="0"/>
          <w:bCs w:val="0"/>
        </w:rPr>
        <w:t xml:space="preserve"> </w:t>
      </w:r>
      <w:r w:rsidR="00CE3BD3">
        <w:rPr>
          <w:bCs w:val="0"/>
        </w:rPr>
        <w:t>[15:00</w:t>
      </w:r>
      <w:bookmarkStart w:id="0" w:name="_GoBack"/>
      <w:bookmarkEnd w:id="0"/>
    </w:p>
    <w:p w14:paraId="360D8406" w14:textId="77777777" w:rsidR="002327F9" w:rsidRPr="00DA6A05" w:rsidRDefault="002327F9" w:rsidP="002327F9">
      <w:pPr>
        <w:pStyle w:val="BodyText2"/>
        <w:tabs>
          <w:tab w:val="left" w:pos="867"/>
        </w:tabs>
        <w:spacing w:line="360" w:lineRule="auto"/>
        <w:ind w:left="720" w:hanging="720"/>
        <w:jc w:val="left"/>
        <w:rPr>
          <w:b w:val="0"/>
          <w:bCs w:val="0"/>
        </w:rPr>
      </w:pPr>
    </w:p>
    <w:p w14:paraId="3F8EB67E" w14:textId="4342BD51"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That was for about only a year and then I moved on to other things, factories.  I work in, erm, the Old Street, at a polish factory.  They used to make--, probably you’re too young to remember Tux</w:t>
      </w:r>
      <w:r w:rsidR="003C34C9">
        <w:rPr>
          <w:b w:val="0"/>
          <w:bCs w:val="0"/>
        </w:rPr>
        <w:t>a</w:t>
      </w:r>
      <w:r>
        <w:rPr>
          <w:b w:val="0"/>
          <w:bCs w:val="0"/>
        </w:rPr>
        <w:t>n Polish.</w:t>
      </w:r>
    </w:p>
    <w:p w14:paraId="60FBD138" w14:textId="77777777" w:rsidR="002327F9" w:rsidRPr="00DA6A05" w:rsidRDefault="002327F9" w:rsidP="002327F9">
      <w:pPr>
        <w:pStyle w:val="BodyText2"/>
        <w:tabs>
          <w:tab w:val="left" w:pos="867"/>
        </w:tabs>
        <w:spacing w:line="360" w:lineRule="auto"/>
        <w:ind w:left="720" w:hanging="720"/>
        <w:jc w:val="left"/>
        <w:rPr>
          <w:b w:val="0"/>
          <w:bCs w:val="0"/>
        </w:rPr>
      </w:pPr>
    </w:p>
    <w:p w14:paraId="37963C31"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Oh yes.</w:t>
      </w:r>
    </w:p>
    <w:p w14:paraId="198FFE64" w14:textId="77777777" w:rsidR="002327F9" w:rsidRPr="00DA6A05" w:rsidRDefault="002327F9" w:rsidP="002327F9">
      <w:pPr>
        <w:pStyle w:val="BodyText2"/>
        <w:tabs>
          <w:tab w:val="left" w:pos="867"/>
        </w:tabs>
        <w:spacing w:line="360" w:lineRule="auto"/>
        <w:ind w:left="720" w:hanging="720"/>
        <w:jc w:val="left"/>
        <w:rPr>
          <w:b w:val="0"/>
          <w:bCs w:val="0"/>
        </w:rPr>
      </w:pPr>
    </w:p>
    <w:p w14:paraId="441F0CF5" w14:textId="6331C69D"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 xml:space="preserve">It was an English and a sort of </w:t>
      </w:r>
      <w:r w:rsidR="003C34C9">
        <w:rPr>
          <w:b w:val="0"/>
          <w:bCs w:val="0"/>
        </w:rPr>
        <w:t>Jewish</w:t>
      </w:r>
      <w:r>
        <w:rPr>
          <w:b w:val="0"/>
          <w:bCs w:val="0"/>
        </w:rPr>
        <w:t xml:space="preserve"> guy running--, they were very nice men but they moved out of Old Street into the country, so most of the people didn’t get to go with them.  Then I, erm, moved around a bit.  As I said, I did a little bit of dressmaking with some people in [Albury </w:t>
      </w:r>
      <w:r w:rsidRPr="00626990">
        <w:rPr>
          <w:b w:val="0"/>
          <w:bCs w:val="0"/>
        </w:rPr>
        <w:t>0:15:46]</w:t>
      </w:r>
      <w:r>
        <w:rPr>
          <w:b w:val="0"/>
          <w:bCs w:val="0"/>
        </w:rPr>
        <w:t xml:space="preserve"> and then I worked--, my last job was at BT.</w:t>
      </w:r>
    </w:p>
    <w:p w14:paraId="7640E98B" w14:textId="77777777" w:rsidR="002327F9" w:rsidRPr="00DA6A05" w:rsidRDefault="002327F9" w:rsidP="002327F9">
      <w:pPr>
        <w:pStyle w:val="BodyText2"/>
        <w:tabs>
          <w:tab w:val="left" w:pos="867"/>
        </w:tabs>
        <w:spacing w:line="360" w:lineRule="auto"/>
        <w:ind w:left="720" w:hanging="720"/>
        <w:jc w:val="left"/>
        <w:rPr>
          <w:b w:val="0"/>
          <w:bCs w:val="0"/>
        </w:rPr>
      </w:pPr>
    </w:p>
    <w:p w14:paraId="334C71D5"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Yeah.</w:t>
      </w:r>
    </w:p>
    <w:p w14:paraId="16B7C76E" w14:textId="77777777" w:rsidR="002327F9" w:rsidRPr="00DA6A05" w:rsidRDefault="002327F9" w:rsidP="002327F9">
      <w:pPr>
        <w:pStyle w:val="BodyText2"/>
        <w:tabs>
          <w:tab w:val="left" w:pos="867"/>
        </w:tabs>
        <w:spacing w:line="360" w:lineRule="auto"/>
        <w:ind w:left="720" w:hanging="720"/>
        <w:jc w:val="left"/>
        <w:rPr>
          <w:b w:val="0"/>
          <w:bCs w:val="0"/>
        </w:rPr>
      </w:pPr>
    </w:p>
    <w:p w14:paraId="236A92A4"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I worked there for 30 years.</w:t>
      </w:r>
    </w:p>
    <w:p w14:paraId="4A886296" w14:textId="77777777" w:rsidR="002327F9" w:rsidRPr="00DA6A05" w:rsidRDefault="002327F9" w:rsidP="002327F9">
      <w:pPr>
        <w:pStyle w:val="BodyText2"/>
        <w:tabs>
          <w:tab w:val="left" w:pos="867"/>
        </w:tabs>
        <w:spacing w:line="360" w:lineRule="auto"/>
        <w:ind w:left="720" w:hanging="720"/>
        <w:jc w:val="left"/>
        <w:rPr>
          <w:b w:val="0"/>
          <w:bCs w:val="0"/>
        </w:rPr>
      </w:pPr>
    </w:p>
    <w:p w14:paraId="6D3AF97E"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Okay.</w:t>
      </w:r>
    </w:p>
    <w:p w14:paraId="0A825149" w14:textId="77777777" w:rsidR="002327F9" w:rsidRPr="00DA6A05" w:rsidRDefault="002327F9" w:rsidP="002327F9">
      <w:pPr>
        <w:pStyle w:val="BodyText2"/>
        <w:tabs>
          <w:tab w:val="left" w:pos="867"/>
        </w:tabs>
        <w:spacing w:line="360" w:lineRule="auto"/>
        <w:ind w:left="720" w:hanging="720"/>
        <w:jc w:val="left"/>
        <w:rPr>
          <w:b w:val="0"/>
          <w:bCs w:val="0"/>
        </w:rPr>
      </w:pPr>
    </w:p>
    <w:p w14:paraId="44751065"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And I retired, at the old people’s home.  I did about two years with them.  So yeah, I moved around a lot.</w:t>
      </w:r>
    </w:p>
    <w:p w14:paraId="5A02D958" w14:textId="77777777" w:rsidR="002327F9" w:rsidRPr="00DA6A05" w:rsidRDefault="002327F9" w:rsidP="002327F9">
      <w:pPr>
        <w:pStyle w:val="BodyText2"/>
        <w:tabs>
          <w:tab w:val="left" w:pos="867"/>
        </w:tabs>
        <w:spacing w:line="360" w:lineRule="auto"/>
        <w:ind w:left="720" w:hanging="720"/>
        <w:jc w:val="left"/>
        <w:rPr>
          <w:b w:val="0"/>
          <w:bCs w:val="0"/>
        </w:rPr>
      </w:pPr>
    </w:p>
    <w:p w14:paraId="3A58D8F7"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Just different types of jobs.</w:t>
      </w:r>
    </w:p>
    <w:p w14:paraId="7D8846F4" w14:textId="77777777" w:rsidR="002327F9" w:rsidRPr="00DA6A05" w:rsidRDefault="002327F9" w:rsidP="002327F9">
      <w:pPr>
        <w:pStyle w:val="BodyText2"/>
        <w:tabs>
          <w:tab w:val="left" w:pos="867"/>
        </w:tabs>
        <w:spacing w:line="360" w:lineRule="auto"/>
        <w:ind w:left="720" w:hanging="720"/>
        <w:jc w:val="left"/>
        <w:rPr>
          <w:b w:val="0"/>
          <w:bCs w:val="0"/>
        </w:rPr>
      </w:pPr>
    </w:p>
    <w:p w14:paraId="70170CED"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Yeah, but it’s interesting.</w:t>
      </w:r>
    </w:p>
    <w:p w14:paraId="3F57DDE7" w14:textId="77777777" w:rsidR="002327F9" w:rsidRPr="00DA6A05" w:rsidRDefault="002327F9" w:rsidP="002327F9">
      <w:pPr>
        <w:pStyle w:val="BodyText2"/>
        <w:tabs>
          <w:tab w:val="left" w:pos="867"/>
        </w:tabs>
        <w:spacing w:line="360" w:lineRule="auto"/>
        <w:ind w:left="720" w:hanging="720"/>
        <w:jc w:val="left"/>
        <w:rPr>
          <w:b w:val="0"/>
          <w:bCs w:val="0"/>
        </w:rPr>
      </w:pPr>
    </w:p>
    <w:p w14:paraId="28E8BFDC"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Yeah.  How have your family found growing up in London?</w:t>
      </w:r>
    </w:p>
    <w:p w14:paraId="041525B4" w14:textId="77777777" w:rsidR="002327F9" w:rsidRPr="00DA6A05" w:rsidRDefault="002327F9" w:rsidP="002327F9">
      <w:pPr>
        <w:pStyle w:val="BodyText2"/>
        <w:tabs>
          <w:tab w:val="left" w:pos="867"/>
        </w:tabs>
        <w:spacing w:line="360" w:lineRule="auto"/>
        <w:ind w:left="720" w:hanging="720"/>
        <w:jc w:val="left"/>
        <w:rPr>
          <w:b w:val="0"/>
          <w:bCs w:val="0"/>
        </w:rPr>
      </w:pPr>
    </w:p>
    <w:p w14:paraId="3A542882" w14:textId="3ABF23D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 xml:space="preserve">Well [both laugh] unfortunately my husband died very young.  He was only 60.  The children, the girls, put together and bought a house in Croydon, their little two bedroom house.  Then they didn’t like to move out of Clapham.  They said, ‘Oh mum, never move from Clapham,’ because they were looking around Clapham area, Battersea and so on, but were unable to meet the needs for how much deposit they wanted, so they had to get on the </w:t>
      </w:r>
      <w:r w:rsidR="003C34C9">
        <w:rPr>
          <w:b w:val="0"/>
          <w:bCs w:val="0"/>
        </w:rPr>
        <w:t>house</w:t>
      </w:r>
      <w:r>
        <w:rPr>
          <w:b w:val="0"/>
          <w:bCs w:val="0"/>
        </w:rPr>
        <w:t xml:space="preserve"> ladder, so to speak, and so they decided that they’ll get the on in Croydon; which they still are in Croydon but they’re down here mostly.  If they go to the theatre in the West End and they’re late or whatever, they could come back home, they’re at home [laughs].  They get off the train and they’re at home.  They loved it here in Clapham.  It’s a shame to see the changes that are taking place.  I don’t know, myself, if it’s for the best or not, I really don’t know.</w:t>
      </w:r>
    </w:p>
    <w:p w14:paraId="49A2CCF5" w14:textId="77777777" w:rsidR="002327F9" w:rsidRPr="00DA6A05" w:rsidRDefault="002327F9" w:rsidP="002327F9">
      <w:pPr>
        <w:pStyle w:val="BodyText2"/>
        <w:tabs>
          <w:tab w:val="left" w:pos="867"/>
        </w:tabs>
        <w:spacing w:line="360" w:lineRule="auto"/>
        <w:ind w:left="720" w:hanging="720"/>
        <w:jc w:val="left"/>
        <w:rPr>
          <w:b w:val="0"/>
          <w:bCs w:val="0"/>
        </w:rPr>
      </w:pPr>
    </w:p>
    <w:p w14:paraId="059DA2A8"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I’m not sure it’s for the best.</w:t>
      </w:r>
    </w:p>
    <w:p w14:paraId="0B75BDBC" w14:textId="77777777" w:rsidR="002327F9" w:rsidRPr="00DA6A05" w:rsidRDefault="002327F9" w:rsidP="002327F9">
      <w:pPr>
        <w:pStyle w:val="BodyText2"/>
        <w:tabs>
          <w:tab w:val="left" w:pos="867"/>
        </w:tabs>
        <w:spacing w:line="360" w:lineRule="auto"/>
        <w:ind w:left="720" w:hanging="720"/>
        <w:jc w:val="left"/>
        <w:rPr>
          <w:b w:val="0"/>
          <w:bCs w:val="0"/>
        </w:rPr>
      </w:pPr>
    </w:p>
    <w:p w14:paraId="3EFC7956"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No I don’t think so either.</w:t>
      </w:r>
    </w:p>
    <w:p w14:paraId="76C7C03D" w14:textId="77777777" w:rsidR="002327F9" w:rsidRPr="00DA6A05" w:rsidRDefault="002327F9" w:rsidP="002327F9">
      <w:pPr>
        <w:pStyle w:val="BodyText2"/>
        <w:tabs>
          <w:tab w:val="left" w:pos="867"/>
        </w:tabs>
        <w:spacing w:line="360" w:lineRule="auto"/>
        <w:ind w:left="720" w:hanging="720"/>
        <w:jc w:val="left"/>
        <w:rPr>
          <w:b w:val="0"/>
          <w:bCs w:val="0"/>
        </w:rPr>
      </w:pPr>
    </w:p>
    <w:p w14:paraId="6826E8DB"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Yeah, some big changes going on.</w:t>
      </w:r>
    </w:p>
    <w:p w14:paraId="37C00DC6" w14:textId="77777777" w:rsidR="002327F9" w:rsidRPr="00DA6A05" w:rsidRDefault="002327F9" w:rsidP="002327F9">
      <w:pPr>
        <w:pStyle w:val="BodyText2"/>
        <w:tabs>
          <w:tab w:val="left" w:pos="867"/>
        </w:tabs>
        <w:spacing w:line="360" w:lineRule="auto"/>
        <w:ind w:left="720" w:hanging="720"/>
        <w:jc w:val="left"/>
        <w:rPr>
          <w:b w:val="0"/>
          <w:bCs w:val="0"/>
        </w:rPr>
      </w:pPr>
    </w:p>
    <w:p w14:paraId="5DDD3434"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Yeah, it’s just such a shame.</w:t>
      </w:r>
    </w:p>
    <w:p w14:paraId="0A288F7A" w14:textId="77777777" w:rsidR="002327F9" w:rsidRPr="00DA6A05" w:rsidRDefault="002327F9" w:rsidP="002327F9">
      <w:pPr>
        <w:pStyle w:val="BodyText2"/>
        <w:tabs>
          <w:tab w:val="left" w:pos="867"/>
        </w:tabs>
        <w:spacing w:line="360" w:lineRule="auto"/>
        <w:ind w:left="720" w:hanging="720"/>
        <w:jc w:val="left"/>
        <w:rPr>
          <w:b w:val="0"/>
          <w:bCs w:val="0"/>
        </w:rPr>
      </w:pPr>
    </w:p>
    <w:p w14:paraId="5114F3F7"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Is there anything else I can ask you?  Will you ever go back to Jamaica?</w:t>
      </w:r>
    </w:p>
    <w:p w14:paraId="2BE030DC" w14:textId="77777777" w:rsidR="002327F9" w:rsidRPr="00DA6A05" w:rsidRDefault="002327F9" w:rsidP="002327F9">
      <w:pPr>
        <w:pStyle w:val="BodyText2"/>
        <w:tabs>
          <w:tab w:val="left" w:pos="867"/>
        </w:tabs>
        <w:spacing w:line="360" w:lineRule="auto"/>
        <w:ind w:left="720" w:hanging="720"/>
        <w:jc w:val="left"/>
        <w:rPr>
          <w:b w:val="0"/>
          <w:bCs w:val="0"/>
        </w:rPr>
      </w:pPr>
    </w:p>
    <w:p w14:paraId="52BF3180"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I have been back, visiting, but then again they’ve changed.</w:t>
      </w:r>
    </w:p>
    <w:p w14:paraId="0BDAE394" w14:textId="77777777" w:rsidR="002327F9" w:rsidRPr="00DA6A05" w:rsidRDefault="002327F9" w:rsidP="002327F9">
      <w:pPr>
        <w:pStyle w:val="BodyText2"/>
        <w:tabs>
          <w:tab w:val="left" w:pos="867"/>
        </w:tabs>
        <w:spacing w:line="360" w:lineRule="auto"/>
        <w:ind w:left="720" w:hanging="720"/>
        <w:jc w:val="left"/>
        <w:rPr>
          <w:b w:val="0"/>
          <w:bCs w:val="0"/>
        </w:rPr>
      </w:pPr>
    </w:p>
    <w:p w14:paraId="675963B4"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Yeah, yeah.</w:t>
      </w:r>
    </w:p>
    <w:p w14:paraId="6B52E068" w14:textId="77777777" w:rsidR="002327F9" w:rsidRPr="00DA6A05" w:rsidRDefault="002327F9" w:rsidP="002327F9">
      <w:pPr>
        <w:pStyle w:val="BodyText2"/>
        <w:tabs>
          <w:tab w:val="left" w:pos="867"/>
        </w:tabs>
        <w:spacing w:line="360" w:lineRule="auto"/>
        <w:ind w:left="720" w:hanging="720"/>
        <w:jc w:val="left"/>
        <w:rPr>
          <w:b w:val="0"/>
          <w:bCs w:val="0"/>
        </w:rPr>
      </w:pPr>
    </w:p>
    <w:p w14:paraId="6577E4D3"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 xml:space="preserve">[Laughs] No we find things very--, not as good and nice and loving as when we left it, so again I’m undecided.  I’m thinking hmm, no I couldn’t do that.  Beside as I said, my husband passed away, my son passed away and my family are here.  So it would be sad to go to [inaudible </w:t>
      </w:r>
      <w:r w:rsidRPr="006A6668">
        <w:rPr>
          <w:b w:val="0"/>
          <w:bCs w:val="0"/>
        </w:rPr>
        <w:t>0:18:09]</w:t>
      </w:r>
      <w:r>
        <w:rPr>
          <w:b w:val="0"/>
          <w:bCs w:val="0"/>
        </w:rPr>
        <w:t>.  I think it will be the wisest thing to do, my children wouldn’t have it.</w:t>
      </w:r>
    </w:p>
    <w:p w14:paraId="439253FC" w14:textId="77777777" w:rsidR="002327F9" w:rsidRPr="00DA6A05" w:rsidRDefault="002327F9" w:rsidP="002327F9">
      <w:pPr>
        <w:pStyle w:val="BodyText2"/>
        <w:tabs>
          <w:tab w:val="left" w:pos="867"/>
        </w:tabs>
        <w:spacing w:line="360" w:lineRule="auto"/>
        <w:ind w:left="720" w:hanging="720"/>
        <w:jc w:val="left"/>
        <w:rPr>
          <w:b w:val="0"/>
          <w:bCs w:val="0"/>
        </w:rPr>
      </w:pPr>
    </w:p>
    <w:p w14:paraId="5FACC283" w14:textId="0162273C"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 xml:space="preserve">Oh there’s something else I thought of.  So when you were at Somerleyton Road, you know, what’s--, or in any of the </w:t>
      </w:r>
      <w:r w:rsidR="003C34C9">
        <w:rPr>
          <w:b w:val="0"/>
          <w:bCs w:val="0"/>
        </w:rPr>
        <w:t>houses</w:t>
      </w:r>
      <w:r>
        <w:rPr>
          <w:b w:val="0"/>
          <w:bCs w:val="0"/>
        </w:rPr>
        <w:t xml:space="preserve"> with your aunty, what was your space?  Did you have a bedroom or were you sharing or…?</w:t>
      </w:r>
    </w:p>
    <w:p w14:paraId="01AEFEE0" w14:textId="77777777" w:rsidR="002327F9" w:rsidRPr="00DA6A05" w:rsidRDefault="002327F9" w:rsidP="002327F9">
      <w:pPr>
        <w:pStyle w:val="BodyText2"/>
        <w:tabs>
          <w:tab w:val="left" w:pos="867"/>
        </w:tabs>
        <w:spacing w:line="360" w:lineRule="auto"/>
        <w:ind w:left="720" w:hanging="720"/>
        <w:jc w:val="left"/>
        <w:rPr>
          <w:b w:val="0"/>
          <w:bCs w:val="0"/>
        </w:rPr>
      </w:pPr>
    </w:p>
    <w:p w14:paraId="31747E57" w14:textId="0DF0E0F5"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 xml:space="preserve">No.  They didn’t have that space at those times because they would buy the house, or whatever they did then, and it was sublet upstairs and the people that--, they bought the house with sitting tenants, they called it in those days.  So the rooms downstairs was very occupied.  They would occupy one room each, so there wasn’t a room as such.  Erm, we just had to share what we had down--, the space that we had downstairs and also there was an </w:t>
      </w:r>
      <w:r w:rsidR="003C34C9">
        <w:rPr>
          <w:b w:val="0"/>
          <w:bCs w:val="0"/>
        </w:rPr>
        <w:t>outside</w:t>
      </w:r>
      <w:r>
        <w:rPr>
          <w:b w:val="0"/>
          <w:bCs w:val="0"/>
        </w:rPr>
        <w:t xml:space="preserve"> loo [both laugh].  Yes, and we had to go to the--, what they call them now?  The bath because there wasn’t a bath in the house, yeah, so we had to go the public bath.</w:t>
      </w:r>
    </w:p>
    <w:p w14:paraId="5D1F9477" w14:textId="77777777" w:rsidR="002327F9" w:rsidRPr="00DA6A05" w:rsidRDefault="002327F9" w:rsidP="002327F9">
      <w:pPr>
        <w:pStyle w:val="BodyText2"/>
        <w:tabs>
          <w:tab w:val="left" w:pos="867"/>
        </w:tabs>
        <w:spacing w:line="360" w:lineRule="auto"/>
        <w:ind w:left="720" w:hanging="720"/>
        <w:jc w:val="left"/>
        <w:rPr>
          <w:b w:val="0"/>
          <w:bCs w:val="0"/>
        </w:rPr>
      </w:pPr>
    </w:p>
    <w:p w14:paraId="1F8F874D"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Where was the public bath down there?</w:t>
      </w:r>
    </w:p>
    <w:p w14:paraId="6046684B" w14:textId="77777777" w:rsidR="002327F9" w:rsidRPr="00DA6A05" w:rsidRDefault="002327F9" w:rsidP="002327F9">
      <w:pPr>
        <w:pStyle w:val="BodyText2"/>
        <w:tabs>
          <w:tab w:val="left" w:pos="867"/>
        </w:tabs>
        <w:spacing w:line="360" w:lineRule="auto"/>
        <w:ind w:left="720" w:hanging="720"/>
        <w:jc w:val="left"/>
        <w:rPr>
          <w:b w:val="0"/>
          <w:bCs w:val="0"/>
        </w:rPr>
      </w:pPr>
    </w:p>
    <w:p w14:paraId="081BDE7D"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It was somewhere in Camberwell.  So when I was--, when I used to live at Bromwell Road, we used to walk round the back streets and end up there.</w:t>
      </w:r>
    </w:p>
    <w:p w14:paraId="303321B3" w14:textId="77777777" w:rsidR="002327F9" w:rsidRPr="00DA6A05" w:rsidRDefault="002327F9" w:rsidP="002327F9">
      <w:pPr>
        <w:pStyle w:val="BodyText2"/>
        <w:tabs>
          <w:tab w:val="left" w:pos="867"/>
        </w:tabs>
        <w:spacing w:line="360" w:lineRule="auto"/>
        <w:ind w:left="720" w:hanging="720"/>
        <w:jc w:val="left"/>
        <w:rPr>
          <w:b w:val="0"/>
          <w:bCs w:val="0"/>
        </w:rPr>
      </w:pPr>
    </w:p>
    <w:p w14:paraId="34A0A406" w14:textId="3923844C"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 xml:space="preserve">A bit of a walk for a </w:t>
      </w:r>
      <w:r w:rsidR="003C34C9">
        <w:rPr>
          <w:b w:val="0"/>
          <w:bCs w:val="0"/>
        </w:rPr>
        <w:t>bath</w:t>
      </w:r>
      <w:r>
        <w:rPr>
          <w:b w:val="0"/>
          <w:bCs w:val="0"/>
        </w:rPr>
        <w:t>.</w:t>
      </w:r>
    </w:p>
    <w:p w14:paraId="11C14569" w14:textId="77777777" w:rsidR="002327F9" w:rsidRPr="00DA6A05" w:rsidRDefault="002327F9" w:rsidP="002327F9">
      <w:pPr>
        <w:pStyle w:val="BodyText2"/>
        <w:tabs>
          <w:tab w:val="left" w:pos="867"/>
        </w:tabs>
        <w:spacing w:line="360" w:lineRule="auto"/>
        <w:ind w:left="720" w:hanging="720"/>
        <w:jc w:val="left"/>
        <w:rPr>
          <w:b w:val="0"/>
          <w:bCs w:val="0"/>
        </w:rPr>
      </w:pPr>
    </w:p>
    <w:p w14:paraId="3E908EB5"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Yes.  Everybody would get their towels, go down there and have a nice bath.</w:t>
      </w:r>
    </w:p>
    <w:p w14:paraId="4ABF8D1F" w14:textId="77777777" w:rsidR="002327F9" w:rsidRPr="00DA6A05" w:rsidRDefault="002327F9" w:rsidP="002327F9">
      <w:pPr>
        <w:pStyle w:val="BodyText2"/>
        <w:tabs>
          <w:tab w:val="left" w:pos="867"/>
        </w:tabs>
        <w:spacing w:line="360" w:lineRule="auto"/>
        <w:ind w:left="720" w:hanging="720"/>
        <w:jc w:val="left"/>
        <w:rPr>
          <w:b w:val="0"/>
          <w:bCs w:val="0"/>
        </w:rPr>
      </w:pPr>
    </w:p>
    <w:p w14:paraId="3195B029"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So your sort of living space on a daily basis was quite small.</w:t>
      </w:r>
    </w:p>
    <w:p w14:paraId="5693DCD3" w14:textId="77777777" w:rsidR="002327F9" w:rsidRPr="00DA6A05" w:rsidRDefault="002327F9" w:rsidP="002327F9">
      <w:pPr>
        <w:pStyle w:val="BodyText2"/>
        <w:tabs>
          <w:tab w:val="left" w:pos="867"/>
        </w:tabs>
        <w:spacing w:line="360" w:lineRule="auto"/>
        <w:ind w:left="720" w:hanging="720"/>
        <w:jc w:val="left"/>
        <w:rPr>
          <w:b w:val="0"/>
          <w:bCs w:val="0"/>
        </w:rPr>
      </w:pPr>
    </w:p>
    <w:p w14:paraId="018B72E2"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Well minimum, yeah.  Very small space we had.  We’ve come a long way.</w:t>
      </w:r>
    </w:p>
    <w:p w14:paraId="5DC2EE9D" w14:textId="77777777" w:rsidR="002327F9" w:rsidRPr="00DA6A05" w:rsidRDefault="002327F9" w:rsidP="002327F9">
      <w:pPr>
        <w:pStyle w:val="BodyText2"/>
        <w:tabs>
          <w:tab w:val="left" w:pos="867"/>
        </w:tabs>
        <w:spacing w:line="360" w:lineRule="auto"/>
        <w:ind w:left="720" w:hanging="720"/>
        <w:jc w:val="left"/>
        <w:rPr>
          <w:b w:val="0"/>
          <w:bCs w:val="0"/>
        </w:rPr>
      </w:pPr>
    </w:p>
    <w:p w14:paraId="1A48E4D1"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Yeah, as you were saying, if you’re working and shopping and you’re probably just about putting your head down.</w:t>
      </w:r>
    </w:p>
    <w:p w14:paraId="797ED474" w14:textId="77777777" w:rsidR="002327F9" w:rsidRPr="00DA6A05" w:rsidRDefault="002327F9" w:rsidP="002327F9">
      <w:pPr>
        <w:pStyle w:val="BodyText2"/>
        <w:tabs>
          <w:tab w:val="left" w:pos="867"/>
        </w:tabs>
        <w:spacing w:line="360" w:lineRule="auto"/>
        <w:ind w:left="720" w:hanging="720"/>
        <w:jc w:val="left"/>
        <w:rPr>
          <w:b w:val="0"/>
          <w:bCs w:val="0"/>
        </w:rPr>
      </w:pPr>
    </w:p>
    <w:p w14:paraId="11A95EA1"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Exactly, exactly.</w:t>
      </w:r>
    </w:p>
    <w:p w14:paraId="299FFCF6" w14:textId="77777777" w:rsidR="002327F9" w:rsidRPr="00DA6A05" w:rsidRDefault="002327F9" w:rsidP="002327F9">
      <w:pPr>
        <w:pStyle w:val="BodyText2"/>
        <w:tabs>
          <w:tab w:val="left" w:pos="867"/>
        </w:tabs>
        <w:spacing w:line="360" w:lineRule="auto"/>
        <w:ind w:left="720" w:hanging="720"/>
        <w:jc w:val="left"/>
        <w:rPr>
          <w:b w:val="0"/>
          <w:bCs w:val="0"/>
        </w:rPr>
      </w:pPr>
    </w:p>
    <w:p w14:paraId="79B8453A" w14:textId="1B0674D6"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 xml:space="preserve">Okay.  I think that’s it.  </w:t>
      </w:r>
      <w:r w:rsidR="003C34C9">
        <w:rPr>
          <w:b w:val="0"/>
          <w:bCs w:val="0"/>
        </w:rPr>
        <w:t>Thank</w:t>
      </w:r>
      <w:r>
        <w:rPr>
          <w:b w:val="0"/>
          <w:bCs w:val="0"/>
        </w:rPr>
        <w:t xml:space="preserve"> you very much.</w:t>
      </w:r>
    </w:p>
    <w:p w14:paraId="2D44B66F" w14:textId="77777777" w:rsidR="002327F9" w:rsidRPr="00DA6A05" w:rsidRDefault="002327F9" w:rsidP="002327F9">
      <w:pPr>
        <w:pStyle w:val="BodyText2"/>
        <w:tabs>
          <w:tab w:val="left" w:pos="867"/>
        </w:tabs>
        <w:spacing w:line="360" w:lineRule="auto"/>
        <w:ind w:left="720" w:hanging="720"/>
        <w:jc w:val="left"/>
        <w:rPr>
          <w:b w:val="0"/>
          <w:bCs w:val="0"/>
        </w:rPr>
      </w:pPr>
    </w:p>
    <w:p w14:paraId="40179D9C" w14:textId="77777777" w:rsidR="002327F9" w:rsidRDefault="002327F9" w:rsidP="002327F9">
      <w:pPr>
        <w:pStyle w:val="BodyText2"/>
        <w:spacing w:line="360" w:lineRule="auto"/>
        <w:ind w:left="720" w:hanging="720"/>
        <w:jc w:val="left"/>
        <w:rPr>
          <w:b w:val="0"/>
          <w:bCs w:val="0"/>
        </w:rPr>
      </w:pPr>
      <w:r w:rsidRPr="00DA6A05">
        <w:rPr>
          <w:b w:val="0"/>
          <w:bCs w:val="0"/>
        </w:rPr>
        <w:lastRenderedPageBreak/>
        <w:t>A:</w:t>
      </w:r>
      <w:r w:rsidRPr="00DA6A05">
        <w:rPr>
          <w:b w:val="0"/>
          <w:bCs w:val="0"/>
        </w:rPr>
        <w:tab/>
      </w:r>
      <w:r>
        <w:rPr>
          <w:b w:val="0"/>
          <w:bCs w:val="0"/>
        </w:rPr>
        <w:t>Oh you’re welcome.</w:t>
      </w:r>
    </w:p>
    <w:p w14:paraId="650648FB" w14:textId="77777777" w:rsidR="002327F9" w:rsidRPr="00DA6A05" w:rsidRDefault="002327F9" w:rsidP="002327F9">
      <w:pPr>
        <w:pStyle w:val="BodyText2"/>
        <w:tabs>
          <w:tab w:val="left" w:pos="867"/>
        </w:tabs>
        <w:spacing w:line="360" w:lineRule="auto"/>
        <w:ind w:left="720" w:hanging="720"/>
        <w:jc w:val="left"/>
        <w:rPr>
          <w:b w:val="0"/>
          <w:bCs w:val="0"/>
        </w:rPr>
      </w:pPr>
    </w:p>
    <w:p w14:paraId="3D2AA0D2"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I’ve been about 20 minutes, that’s not bad.</w:t>
      </w:r>
    </w:p>
    <w:p w14:paraId="276877C0" w14:textId="77777777" w:rsidR="002327F9" w:rsidRPr="00DA6A05" w:rsidRDefault="002327F9" w:rsidP="002327F9">
      <w:pPr>
        <w:pStyle w:val="BodyText2"/>
        <w:tabs>
          <w:tab w:val="left" w:pos="867"/>
        </w:tabs>
        <w:spacing w:line="360" w:lineRule="auto"/>
        <w:ind w:left="720" w:hanging="720"/>
        <w:jc w:val="left"/>
        <w:rPr>
          <w:b w:val="0"/>
          <w:bCs w:val="0"/>
        </w:rPr>
      </w:pPr>
    </w:p>
    <w:p w14:paraId="6DC6C3F5" w14:textId="77777777" w:rsidR="002327F9" w:rsidRDefault="002327F9" w:rsidP="002327F9">
      <w:pPr>
        <w:pStyle w:val="BodyText2"/>
        <w:spacing w:line="360" w:lineRule="auto"/>
        <w:ind w:left="720" w:hanging="720"/>
        <w:jc w:val="left"/>
        <w:rPr>
          <w:b w:val="0"/>
          <w:bCs w:val="0"/>
        </w:rPr>
      </w:pPr>
      <w:r w:rsidRPr="00DA6A05">
        <w:rPr>
          <w:b w:val="0"/>
          <w:bCs w:val="0"/>
        </w:rPr>
        <w:t>A:</w:t>
      </w:r>
      <w:r w:rsidRPr="00DA6A05">
        <w:rPr>
          <w:b w:val="0"/>
          <w:bCs w:val="0"/>
        </w:rPr>
        <w:tab/>
      </w:r>
      <w:r>
        <w:rPr>
          <w:b w:val="0"/>
          <w:bCs w:val="0"/>
        </w:rPr>
        <w:t>Hmm.  I thought it would only last about five [both laugh], so I’ve done a lot.</w:t>
      </w:r>
    </w:p>
    <w:p w14:paraId="7D588B95" w14:textId="77777777" w:rsidR="002327F9" w:rsidRPr="00DA6A05" w:rsidRDefault="002327F9" w:rsidP="002327F9">
      <w:pPr>
        <w:pStyle w:val="BodyText2"/>
        <w:tabs>
          <w:tab w:val="left" w:pos="867"/>
        </w:tabs>
        <w:spacing w:line="360" w:lineRule="auto"/>
        <w:ind w:left="720" w:hanging="720"/>
        <w:jc w:val="left"/>
        <w:rPr>
          <w:b w:val="0"/>
          <w:bCs w:val="0"/>
        </w:rPr>
      </w:pPr>
    </w:p>
    <w:p w14:paraId="48EFBD74" w14:textId="77777777" w:rsidR="002327F9" w:rsidRDefault="002327F9" w:rsidP="002327F9">
      <w:pPr>
        <w:pStyle w:val="BodyText2"/>
        <w:spacing w:line="360" w:lineRule="auto"/>
        <w:ind w:left="720" w:hanging="720"/>
        <w:jc w:val="left"/>
        <w:rPr>
          <w:b w:val="0"/>
          <w:bCs w:val="0"/>
        </w:rPr>
      </w:pPr>
      <w:r w:rsidRPr="00DA6A05">
        <w:rPr>
          <w:b w:val="0"/>
          <w:bCs w:val="0"/>
        </w:rPr>
        <w:t>Q:</w:t>
      </w:r>
      <w:r w:rsidRPr="00DA6A05">
        <w:rPr>
          <w:b w:val="0"/>
          <w:bCs w:val="0"/>
        </w:rPr>
        <w:tab/>
      </w:r>
      <w:r>
        <w:rPr>
          <w:b w:val="0"/>
          <w:bCs w:val="0"/>
        </w:rPr>
        <w:t>Thank you for agreeing to do this.  I shall just turn that off.</w:t>
      </w:r>
    </w:p>
    <w:p w14:paraId="3043DB64" w14:textId="77777777" w:rsidR="002327F9" w:rsidRPr="00DA6A05" w:rsidRDefault="002327F9" w:rsidP="002327F9">
      <w:pPr>
        <w:pStyle w:val="BodyText2"/>
        <w:tabs>
          <w:tab w:val="left" w:pos="867"/>
        </w:tabs>
        <w:spacing w:line="360" w:lineRule="auto"/>
        <w:ind w:left="720" w:hanging="720"/>
        <w:jc w:val="left"/>
        <w:rPr>
          <w:b w:val="0"/>
          <w:bCs w:val="0"/>
        </w:rPr>
      </w:pPr>
    </w:p>
    <w:p w14:paraId="0453987A" w14:textId="700611BE" w:rsidR="00CB0959" w:rsidRPr="00CB0959" w:rsidRDefault="002F7715" w:rsidP="002327F9">
      <w:pPr>
        <w:spacing w:line="360" w:lineRule="auto"/>
        <w:ind w:left="720" w:hanging="720"/>
        <w:jc w:val="left"/>
      </w:pPr>
      <w:r>
        <w:t xml:space="preserve">[END OF RECORDING - </w:t>
      </w:r>
      <w:r w:rsidRPr="002F7715">
        <w:t>0:20:12]</w:t>
      </w:r>
    </w:p>
    <w:sectPr w:rsidR="00CB0959" w:rsidRPr="00CB0959" w:rsidSect="00B66B6D">
      <w:footerReference w:type="default" r:id="rId8"/>
      <w:pgSz w:w="11906" w:h="16838"/>
      <w:pgMar w:top="1134"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830410" w14:textId="77777777" w:rsidR="00193A7E" w:rsidRDefault="00193A7E">
      <w:r>
        <w:separator/>
      </w:r>
    </w:p>
  </w:endnote>
  <w:endnote w:type="continuationSeparator" w:id="0">
    <w:p w14:paraId="33BF77A7" w14:textId="77777777" w:rsidR="00193A7E" w:rsidRDefault="00193A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Bold">
    <w:panose1 w:val="020B0704020202020204"/>
    <w:charset w:val="00"/>
    <w:family w:val="auto"/>
    <w:pitch w:val="variable"/>
    <w:sig w:usb0="E0002AFF" w:usb1="C0007843" w:usb2="00000009" w:usb3="00000000" w:csb0="000001FF" w:csb1="00000000"/>
  </w:font>
  <w:font w:name="BordeauxLight">
    <w:panose1 w:val="00000000000000000000"/>
    <w:charset w:val="00"/>
    <w:family w:val="auto"/>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8C8573" w14:textId="4ED26A6E" w:rsidR="006A6668" w:rsidRDefault="006A6668">
    <w:pPr>
      <w:pStyle w:val="Footer"/>
      <w:pBdr>
        <w:top w:val="single" w:sz="4" w:space="7" w:color="auto"/>
      </w:pBdr>
      <w:tabs>
        <w:tab w:val="clear" w:pos="4153"/>
        <w:tab w:val="clear" w:pos="8306"/>
        <w:tab w:val="right" w:pos="9000"/>
      </w:tabs>
      <w:rPr>
        <w:sz w:val="16"/>
      </w:rPr>
    </w:pPr>
    <w:r>
      <w:rPr>
        <w:sz w:val="16"/>
      </w:rPr>
      <w:fldChar w:fldCharType="begin"/>
    </w:r>
    <w:r>
      <w:rPr>
        <w:sz w:val="16"/>
      </w:rPr>
      <w:instrText xml:space="preserve"> FILENAME \* MERGEFORMAT </w:instrText>
    </w:r>
    <w:r>
      <w:rPr>
        <w:sz w:val="16"/>
      </w:rPr>
      <w:fldChar w:fldCharType="separate"/>
    </w:r>
    <w:r>
      <w:rPr>
        <w:noProof/>
        <w:sz w:val="16"/>
      </w:rPr>
      <w:t>Hyacinth int by Ruth.docx</w:t>
    </w:r>
    <w:r>
      <w:rPr>
        <w:sz w:val="16"/>
      </w:rPr>
      <w:fldChar w:fldCharType="end"/>
    </w:r>
    <w:r>
      <w:rPr>
        <w:sz w:val="16"/>
      </w:rPr>
      <w:tab/>
      <w:t xml:space="preserve">Page </w:t>
    </w:r>
    <w:r>
      <w:rPr>
        <w:rStyle w:val="PageNumber"/>
        <w:sz w:val="16"/>
      </w:rPr>
      <w:fldChar w:fldCharType="begin"/>
    </w:r>
    <w:r>
      <w:rPr>
        <w:rStyle w:val="PageNumber"/>
        <w:sz w:val="16"/>
      </w:rPr>
      <w:instrText xml:space="preserve"> PAGE </w:instrText>
    </w:r>
    <w:r>
      <w:rPr>
        <w:rStyle w:val="PageNumber"/>
        <w:sz w:val="16"/>
      </w:rPr>
      <w:fldChar w:fldCharType="separate"/>
    </w:r>
    <w:r w:rsidR="00CE3BD3">
      <w:rPr>
        <w:rStyle w:val="PageNumber"/>
        <w:noProof/>
        <w:sz w:val="16"/>
      </w:rPr>
      <w:t>9</w:t>
    </w:r>
    <w:r>
      <w:rPr>
        <w:rStyle w:val="PageNumber"/>
        <w:sz w:val="16"/>
      </w:rPr>
      <w:fldChar w:fldCharType="end"/>
    </w:r>
    <w:r>
      <w:rPr>
        <w:rStyle w:val="PageNumber"/>
        <w:sz w:val="16"/>
      </w:rPr>
      <w:t xml:space="preserve"> of </w:t>
    </w:r>
    <w:r>
      <w:rPr>
        <w:rStyle w:val="PageNumber"/>
        <w:sz w:val="16"/>
      </w:rPr>
      <w:fldChar w:fldCharType="begin"/>
    </w:r>
    <w:r>
      <w:rPr>
        <w:rStyle w:val="PageNumber"/>
        <w:sz w:val="16"/>
      </w:rPr>
      <w:instrText xml:space="preserve"> NUMPAGES </w:instrText>
    </w:r>
    <w:r>
      <w:rPr>
        <w:rStyle w:val="PageNumber"/>
        <w:sz w:val="16"/>
      </w:rPr>
      <w:fldChar w:fldCharType="separate"/>
    </w:r>
    <w:r w:rsidR="00CE3BD3">
      <w:rPr>
        <w:rStyle w:val="PageNumber"/>
        <w:noProof/>
        <w:sz w:val="16"/>
      </w:rPr>
      <w:t>12</w:t>
    </w:r>
    <w:r>
      <w:rPr>
        <w:rStyle w:val="PageNumbe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85115D" w14:textId="77777777" w:rsidR="00193A7E" w:rsidRDefault="00193A7E">
      <w:r>
        <w:separator/>
      </w:r>
    </w:p>
  </w:footnote>
  <w:footnote w:type="continuationSeparator" w:id="0">
    <w:p w14:paraId="4E615972" w14:textId="77777777" w:rsidR="00193A7E" w:rsidRDefault="00193A7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001F1"/>
    <w:multiLevelType w:val="hybridMultilevel"/>
    <w:tmpl w:val="550AFA3A"/>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C250710"/>
    <w:multiLevelType w:val="hybridMultilevel"/>
    <w:tmpl w:val="186C693E"/>
    <w:lvl w:ilvl="0" w:tplc="C9C089F2">
      <w:start w:val="1"/>
      <w:numFmt w:val="bullet"/>
      <w:pStyle w:val="1Bullet"/>
      <w:lvlText w:val=""/>
      <w:lvlJc w:val="left"/>
      <w:pPr>
        <w:tabs>
          <w:tab w:val="num" w:pos="717"/>
        </w:tabs>
        <w:ind w:left="717" w:hanging="360"/>
      </w:pPr>
      <w:rPr>
        <w:rFonts w:ascii="Wingdings" w:hAnsi="Wingdings" w:hint="default"/>
        <w:color w:val="auto"/>
        <w:sz w:val="16"/>
      </w:rPr>
    </w:lvl>
    <w:lvl w:ilvl="1" w:tplc="FFFFFFFF">
      <w:start w:val="1"/>
      <w:numFmt w:val="bullet"/>
      <w:lvlText w:val="o"/>
      <w:lvlJc w:val="left"/>
      <w:pPr>
        <w:tabs>
          <w:tab w:val="num" w:pos="1440"/>
        </w:tabs>
        <w:ind w:left="1440" w:hanging="360"/>
      </w:pPr>
      <w:rPr>
        <w:rFonts w:ascii="Courier New" w:hAnsi="Courier New" w:cs="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Wingdings"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Wingdings"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569079A"/>
    <w:multiLevelType w:val="hybridMultilevel"/>
    <w:tmpl w:val="0B10D8B2"/>
    <w:lvl w:ilvl="0" w:tplc="C53E5642">
      <w:start w:val="1"/>
      <w:numFmt w:val="bullet"/>
      <w:pStyle w:val="1stBullet"/>
      <w:lvlText w:val=""/>
      <w:lvlJc w:val="left"/>
      <w:pPr>
        <w:tabs>
          <w:tab w:val="num" w:pos="360"/>
        </w:tabs>
        <w:ind w:left="360" w:hanging="360"/>
      </w:pPr>
      <w:rPr>
        <w:rFonts w:ascii="Wingdings" w:hAnsi="Wingdings" w:hint="default"/>
        <w:sz w:val="16"/>
      </w:rPr>
    </w:lvl>
    <w:lvl w:ilvl="1" w:tplc="90E65AEC" w:tentative="1">
      <w:start w:val="1"/>
      <w:numFmt w:val="bullet"/>
      <w:lvlText w:val="o"/>
      <w:lvlJc w:val="left"/>
      <w:pPr>
        <w:tabs>
          <w:tab w:val="num" w:pos="1080"/>
        </w:tabs>
        <w:ind w:left="1080" w:hanging="360"/>
      </w:pPr>
      <w:rPr>
        <w:rFonts w:ascii="Courier New" w:hAnsi="Courier New" w:hint="default"/>
      </w:rPr>
    </w:lvl>
    <w:lvl w:ilvl="2" w:tplc="05247724" w:tentative="1">
      <w:start w:val="1"/>
      <w:numFmt w:val="bullet"/>
      <w:lvlText w:val=""/>
      <w:lvlJc w:val="left"/>
      <w:pPr>
        <w:tabs>
          <w:tab w:val="num" w:pos="1800"/>
        </w:tabs>
        <w:ind w:left="1800" w:hanging="360"/>
      </w:pPr>
      <w:rPr>
        <w:rFonts w:ascii="Wingdings" w:hAnsi="Wingdings" w:hint="default"/>
      </w:rPr>
    </w:lvl>
    <w:lvl w:ilvl="3" w:tplc="9A4AAFEA" w:tentative="1">
      <w:start w:val="1"/>
      <w:numFmt w:val="bullet"/>
      <w:lvlText w:val=""/>
      <w:lvlJc w:val="left"/>
      <w:pPr>
        <w:tabs>
          <w:tab w:val="num" w:pos="2520"/>
        </w:tabs>
        <w:ind w:left="2520" w:hanging="360"/>
      </w:pPr>
      <w:rPr>
        <w:rFonts w:ascii="Symbol" w:hAnsi="Symbol" w:hint="default"/>
      </w:rPr>
    </w:lvl>
    <w:lvl w:ilvl="4" w:tplc="11309D18" w:tentative="1">
      <w:start w:val="1"/>
      <w:numFmt w:val="bullet"/>
      <w:lvlText w:val="o"/>
      <w:lvlJc w:val="left"/>
      <w:pPr>
        <w:tabs>
          <w:tab w:val="num" w:pos="3240"/>
        </w:tabs>
        <w:ind w:left="3240" w:hanging="360"/>
      </w:pPr>
      <w:rPr>
        <w:rFonts w:ascii="Courier New" w:hAnsi="Courier New" w:hint="default"/>
      </w:rPr>
    </w:lvl>
    <w:lvl w:ilvl="5" w:tplc="1388CF6A" w:tentative="1">
      <w:start w:val="1"/>
      <w:numFmt w:val="bullet"/>
      <w:lvlText w:val=""/>
      <w:lvlJc w:val="left"/>
      <w:pPr>
        <w:tabs>
          <w:tab w:val="num" w:pos="3960"/>
        </w:tabs>
        <w:ind w:left="3960" w:hanging="360"/>
      </w:pPr>
      <w:rPr>
        <w:rFonts w:ascii="Wingdings" w:hAnsi="Wingdings" w:hint="default"/>
      </w:rPr>
    </w:lvl>
    <w:lvl w:ilvl="6" w:tplc="B5E6D37A" w:tentative="1">
      <w:start w:val="1"/>
      <w:numFmt w:val="bullet"/>
      <w:lvlText w:val=""/>
      <w:lvlJc w:val="left"/>
      <w:pPr>
        <w:tabs>
          <w:tab w:val="num" w:pos="4680"/>
        </w:tabs>
        <w:ind w:left="4680" w:hanging="360"/>
      </w:pPr>
      <w:rPr>
        <w:rFonts w:ascii="Symbol" w:hAnsi="Symbol" w:hint="default"/>
      </w:rPr>
    </w:lvl>
    <w:lvl w:ilvl="7" w:tplc="896C5BB8" w:tentative="1">
      <w:start w:val="1"/>
      <w:numFmt w:val="bullet"/>
      <w:lvlText w:val="o"/>
      <w:lvlJc w:val="left"/>
      <w:pPr>
        <w:tabs>
          <w:tab w:val="num" w:pos="5400"/>
        </w:tabs>
        <w:ind w:left="5400" w:hanging="360"/>
      </w:pPr>
      <w:rPr>
        <w:rFonts w:ascii="Courier New" w:hAnsi="Courier New" w:hint="default"/>
      </w:rPr>
    </w:lvl>
    <w:lvl w:ilvl="8" w:tplc="08CE2316"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5C56804"/>
    <w:multiLevelType w:val="multilevel"/>
    <w:tmpl w:val="06A40138"/>
    <w:lvl w:ilvl="0">
      <w:start w:val="1"/>
      <w:numFmt w:val="decimal"/>
      <w:pStyle w:val="Heading1"/>
      <w:lvlText w:val="%1"/>
      <w:lvlJc w:val="left"/>
      <w:pPr>
        <w:tabs>
          <w:tab w:val="num" w:pos="432"/>
        </w:tabs>
        <w:ind w:left="432" w:hanging="432"/>
      </w:p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6015023"/>
    <w:multiLevelType w:val="hybridMultilevel"/>
    <w:tmpl w:val="AE903CDA"/>
    <w:lvl w:ilvl="0" w:tplc="8E64304C">
      <w:start w:val="1"/>
      <w:numFmt w:val="bullet"/>
      <w:lvlText w:val=""/>
      <w:lvlJc w:val="left"/>
      <w:pPr>
        <w:tabs>
          <w:tab w:val="num" w:pos="720"/>
        </w:tabs>
        <w:ind w:left="720" w:hanging="360"/>
      </w:pPr>
      <w:rPr>
        <w:rFonts w:ascii="Wingdings" w:hAnsi="Wingdings" w:hint="default"/>
      </w:rPr>
    </w:lvl>
    <w:lvl w:ilvl="1" w:tplc="51F450E4">
      <w:start w:val="1"/>
      <w:numFmt w:val="bullet"/>
      <w:lvlText w:val=""/>
      <w:lvlJc w:val="left"/>
      <w:pPr>
        <w:tabs>
          <w:tab w:val="num" w:pos="1440"/>
        </w:tabs>
        <w:ind w:left="1440" w:hanging="360"/>
      </w:pPr>
      <w:rPr>
        <w:rFonts w:ascii="Wingdings" w:hAnsi="Wingdings" w:hint="default"/>
        <w:sz w:val="20"/>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451699F"/>
    <w:multiLevelType w:val="multilevel"/>
    <w:tmpl w:val="550AFA3A"/>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42600C0B"/>
    <w:multiLevelType w:val="multilevel"/>
    <w:tmpl w:val="E5D0E5D4"/>
    <w:lvl w:ilvl="0">
      <w:start w:val="1"/>
      <w:numFmt w:val="decimal"/>
      <w:lvlText w:val="%1."/>
      <w:lvlJc w:val="left"/>
      <w:pPr>
        <w:tabs>
          <w:tab w:val="num" w:pos="360"/>
        </w:tabs>
        <w:ind w:left="360" w:hanging="360"/>
      </w:pPr>
    </w:lvl>
    <w:lvl w:ilvl="1">
      <w:start w:val="1"/>
      <w:numFmt w:val="decimal"/>
      <w:pStyle w:val="Heading2"/>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 w15:restartNumberingAfterBreak="0">
    <w:nsid w:val="4BEC73DB"/>
    <w:multiLevelType w:val="hybridMultilevel"/>
    <w:tmpl w:val="CDE45C20"/>
    <w:lvl w:ilvl="0" w:tplc="77882254">
      <w:start w:val="1"/>
      <w:numFmt w:val="bullet"/>
      <w:lvlText w:val=""/>
      <w:lvlJc w:val="left"/>
      <w:pPr>
        <w:tabs>
          <w:tab w:val="num" w:pos="360"/>
        </w:tabs>
        <w:ind w:left="360" w:hanging="360"/>
      </w:pPr>
      <w:rPr>
        <w:rFonts w:ascii="Wingdings" w:hAnsi="Wingdings"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530E79AF"/>
    <w:multiLevelType w:val="hybridMultilevel"/>
    <w:tmpl w:val="462EE458"/>
    <w:lvl w:ilvl="0" w:tplc="B9543A4E">
      <w:start w:val="1"/>
      <w:numFmt w:val="bullet"/>
      <w:lvlText w:val=""/>
      <w:lvlJc w:val="left"/>
      <w:pPr>
        <w:tabs>
          <w:tab w:val="num" w:pos="360"/>
        </w:tabs>
        <w:ind w:left="360" w:hanging="360"/>
      </w:pPr>
      <w:rPr>
        <w:rFonts w:ascii="Wingdings" w:hAnsi="Wingdings" w:hint="default"/>
        <w:sz w:val="16"/>
      </w:rPr>
    </w:lvl>
    <w:lvl w:ilvl="1" w:tplc="08090005">
      <w:start w:val="1"/>
      <w:numFmt w:val="bullet"/>
      <w:lvlText w:val=""/>
      <w:lvlJc w:val="left"/>
      <w:pPr>
        <w:tabs>
          <w:tab w:val="num" w:pos="1440"/>
        </w:tabs>
        <w:ind w:left="1440" w:hanging="360"/>
      </w:pPr>
      <w:rPr>
        <w:rFonts w:ascii="Wingdings" w:hAnsi="Wingdings" w:hint="default"/>
        <w:sz w:val="16"/>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34A568D"/>
    <w:multiLevelType w:val="hybridMultilevel"/>
    <w:tmpl w:val="DFC28F94"/>
    <w:lvl w:ilvl="0" w:tplc="998622BC">
      <w:start w:val="1"/>
      <w:numFmt w:val="bullet"/>
      <w:pStyle w:val="2ndbullet"/>
      <w:lvlText w:val=""/>
      <w:lvlJc w:val="left"/>
      <w:pPr>
        <w:tabs>
          <w:tab w:val="num" w:pos="720"/>
        </w:tabs>
        <w:ind w:left="720" w:hanging="363"/>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27B2C74"/>
    <w:multiLevelType w:val="hybridMultilevel"/>
    <w:tmpl w:val="37225E94"/>
    <w:lvl w:ilvl="0" w:tplc="1CD0DB50">
      <w:start w:val="1"/>
      <w:numFmt w:val="bullet"/>
      <w:pStyle w:val="2ndBullet0"/>
      <w:lvlText w:val=""/>
      <w:lvlJc w:val="left"/>
      <w:pPr>
        <w:tabs>
          <w:tab w:val="num" w:pos="1572"/>
        </w:tabs>
        <w:ind w:left="1572" w:hanging="491"/>
      </w:pPr>
      <w:rPr>
        <w:rFonts w:ascii="Wingdings" w:hAnsi="Wingdings" w:hint="default"/>
        <w:color w:val="auto"/>
        <w:sz w:val="20"/>
      </w:rPr>
    </w:lvl>
    <w:lvl w:ilvl="1" w:tplc="3AC0461E">
      <w:start w:val="1"/>
      <w:numFmt w:val="bullet"/>
      <w:lvlText w:val="o"/>
      <w:lvlJc w:val="left"/>
      <w:pPr>
        <w:tabs>
          <w:tab w:val="num" w:pos="2521"/>
        </w:tabs>
        <w:ind w:left="2521" w:hanging="360"/>
      </w:pPr>
      <w:rPr>
        <w:rFonts w:ascii="Courier New" w:hAnsi="Courier New" w:hint="default"/>
      </w:rPr>
    </w:lvl>
    <w:lvl w:ilvl="2" w:tplc="74787EE2">
      <w:start w:val="1"/>
      <w:numFmt w:val="bullet"/>
      <w:lvlText w:val=""/>
      <w:lvlJc w:val="left"/>
      <w:pPr>
        <w:tabs>
          <w:tab w:val="num" w:pos="3241"/>
        </w:tabs>
        <w:ind w:left="3241" w:hanging="360"/>
      </w:pPr>
      <w:rPr>
        <w:rFonts w:ascii="Wingdings" w:hAnsi="Wingdings" w:hint="default"/>
      </w:rPr>
    </w:lvl>
    <w:lvl w:ilvl="3" w:tplc="011CE520" w:tentative="1">
      <w:start w:val="1"/>
      <w:numFmt w:val="bullet"/>
      <w:lvlText w:val=""/>
      <w:lvlJc w:val="left"/>
      <w:pPr>
        <w:tabs>
          <w:tab w:val="num" w:pos="3961"/>
        </w:tabs>
        <w:ind w:left="3961" w:hanging="360"/>
      </w:pPr>
      <w:rPr>
        <w:rFonts w:ascii="Symbol" w:hAnsi="Symbol" w:hint="default"/>
      </w:rPr>
    </w:lvl>
    <w:lvl w:ilvl="4" w:tplc="B456FEEE" w:tentative="1">
      <w:start w:val="1"/>
      <w:numFmt w:val="bullet"/>
      <w:lvlText w:val="o"/>
      <w:lvlJc w:val="left"/>
      <w:pPr>
        <w:tabs>
          <w:tab w:val="num" w:pos="4681"/>
        </w:tabs>
        <w:ind w:left="4681" w:hanging="360"/>
      </w:pPr>
      <w:rPr>
        <w:rFonts w:ascii="Courier New" w:hAnsi="Courier New" w:hint="default"/>
      </w:rPr>
    </w:lvl>
    <w:lvl w:ilvl="5" w:tplc="9828CA76" w:tentative="1">
      <w:start w:val="1"/>
      <w:numFmt w:val="bullet"/>
      <w:lvlText w:val=""/>
      <w:lvlJc w:val="left"/>
      <w:pPr>
        <w:tabs>
          <w:tab w:val="num" w:pos="5401"/>
        </w:tabs>
        <w:ind w:left="5401" w:hanging="360"/>
      </w:pPr>
      <w:rPr>
        <w:rFonts w:ascii="Wingdings" w:hAnsi="Wingdings" w:hint="default"/>
      </w:rPr>
    </w:lvl>
    <w:lvl w:ilvl="6" w:tplc="B2C48ACC" w:tentative="1">
      <w:start w:val="1"/>
      <w:numFmt w:val="bullet"/>
      <w:lvlText w:val=""/>
      <w:lvlJc w:val="left"/>
      <w:pPr>
        <w:tabs>
          <w:tab w:val="num" w:pos="6121"/>
        </w:tabs>
        <w:ind w:left="6121" w:hanging="360"/>
      </w:pPr>
      <w:rPr>
        <w:rFonts w:ascii="Symbol" w:hAnsi="Symbol" w:hint="default"/>
      </w:rPr>
    </w:lvl>
    <w:lvl w:ilvl="7" w:tplc="4A948B14" w:tentative="1">
      <w:start w:val="1"/>
      <w:numFmt w:val="bullet"/>
      <w:lvlText w:val="o"/>
      <w:lvlJc w:val="left"/>
      <w:pPr>
        <w:tabs>
          <w:tab w:val="num" w:pos="6841"/>
        </w:tabs>
        <w:ind w:left="6841" w:hanging="360"/>
      </w:pPr>
      <w:rPr>
        <w:rFonts w:ascii="Courier New" w:hAnsi="Courier New" w:hint="default"/>
      </w:rPr>
    </w:lvl>
    <w:lvl w:ilvl="8" w:tplc="1676FB06" w:tentative="1">
      <w:start w:val="1"/>
      <w:numFmt w:val="bullet"/>
      <w:lvlText w:val=""/>
      <w:lvlJc w:val="left"/>
      <w:pPr>
        <w:tabs>
          <w:tab w:val="num" w:pos="7561"/>
        </w:tabs>
        <w:ind w:left="7561" w:hanging="360"/>
      </w:pPr>
      <w:rPr>
        <w:rFonts w:ascii="Wingdings" w:hAnsi="Wingdings" w:hint="default"/>
      </w:rPr>
    </w:lvl>
  </w:abstractNum>
  <w:abstractNum w:abstractNumId="11" w15:restartNumberingAfterBreak="0">
    <w:nsid w:val="75686284"/>
    <w:multiLevelType w:val="singleLevel"/>
    <w:tmpl w:val="29F65042"/>
    <w:lvl w:ilvl="0">
      <w:start w:val="1"/>
      <w:numFmt w:val="bullet"/>
      <w:pStyle w:val="3rdbullet"/>
      <w:lvlText w:val=""/>
      <w:lvlJc w:val="left"/>
      <w:pPr>
        <w:tabs>
          <w:tab w:val="num" w:pos="1572"/>
        </w:tabs>
        <w:ind w:left="1572" w:hanging="426"/>
      </w:pPr>
      <w:rPr>
        <w:rFonts w:ascii="Wingdings" w:hAnsi="Wingdings" w:hint="default"/>
      </w:rPr>
    </w:lvl>
  </w:abstractNum>
  <w:num w:numId="1">
    <w:abstractNumId w:val="11"/>
  </w:num>
  <w:num w:numId="2">
    <w:abstractNumId w:val="9"/>
  </w:num>
  <w:num w:numId="3">
    <w:abstractNumId w:val="2"/>
  </w:num>
  <w:num w:numId="4">
    <w:abstractNumId w:val="10"/>
  </w:num>
  <w:num w:numId="5">
    <w:abstractNumId w:val="3"/>
  </w:num>
  <w:num w:numId="6">
    <w:abstractNumId w:val="1"/>
  </w:num>
  <w:num w:numId="7">
    <w:abstractNumId w:val="6"/>
  </w:num>
  <w:num w:numId="8">
    <w:abstractNumId w:val="8"/>
  </w:num>
  <w:num w:numId="9">
    <w:abstractNumId w:val="0"/>
  </w:num>
  <w:num w:numId="10">
    <w:abstractNumId w:val="5"/>
  </w:num>
  <w:num w:numId="11">
    <w:abstractNumId w:val="7"/>
  </w:num>
  <w:num w:numId="12">
    <w:abstractNumId w:val="8"/>
  </w:num>
  <w:num w:numId="13">
    <w:abstractNumId w:val="8"/>
  </w:num>
  <w:num w:numId="14">
    <w:abstractNumId w:val="8"/>
  </w:num>
  <w:num w:numId="15">
    <w:abstractNumId w:val="4"/>
  </w:num>
  <w:num w:numId="16">
    <w:abstractNumId w:val="4"/>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24F7"/>
    <w:rsid w:val="00005DF8"/>
    <w:rsid w:val="00010B5E"/>
    <w:rsid w:val="00011429"/>
    <w:rsid w:val="000134BE"/>
    <w:rsid w:val="000134E1"/>
    <w:rsid w:val="0002004B"/>
    <w:rsid w:val="00025F8C"/>
    <w:rsid w:val="0003025D"/>
    <w:rsid w:val="00033972"/>
    <w:rsid w:val="00034642"/>
    <w:rsid w:val="000375AD"/>
    <w:rsid w:val="00037EA8"/>
    <w:rsid w:val="00043F81"/>
    <w:rsid w:val="000442C3"/>
    <w:rsid w:val="00046D86"/>
    <w:rsid w:val="0004709D"/>
    <w:rsid w:val="00047B41"/>
    <w:rsid w:val="00051595"/>
    <w:rsid w:val="00055E2E"/>
    <w:rsid w:val="00057257"/>
    <w:rsid w:val="0006611B"/>
    <w:rsid w:val="00066356"/>
    <w:rsid w:val="0007094D"/>
    <w:rsid w:val="0007321B"/>
    <w:rsid w:val="000748A5"/>
    <w:rsid w:val="000763A8"/>
    <w:rsid w:val="000770BC"/>
    <w:rsid w:val="000779C8"/>
    <w:rsid w:val="0008258E"/>
    <w:rsid w:val="00090AEA"/>
    <w:rsid w:val="000950F0"/>
    <w:rsid w:val="00095F6D"/>
    <w:rsid w:val="000A2F92"/>
    <w:rsid w:val="000A434C"/>
    <w:rsid w:val="000A66FE"/>
    <w:rsid w:val="000B0DE7"/>
    <w:rsid w:val="000B494E"/>
    <w:rsid w:val="000B4A06"/>
    <w:rsid w:val="000B643A"/>
    <w:rsid w:val="000C66B0"/>
    <w:rsid w:val="000C74F4"/>
    <w:rsid w:val="000D385F"/>
    <w:rsid w:val="000E2D2A"/>
    <w:rsid w:val="000E5957"/>
    <w:rsid w:val="000F26EA"/>
    <w:rsid w:val="000F4B07"/>
    <w:rsid w:val="000F7A24"/>
    <w:rsid w:val="001067A1"/>
    <w:rsid w:val="001077D1"/>
    <w:rsid w:val="001166FA"/>
    <w:rsid w:val="00117AE2"/>
    <w:rsid w:val="00120539"/>
    <w:rsid w:val="00123E39"/>
    <w:rsid w:val="001269EE"/>
    <w:rsid w:val="00130182"/>
    <w:rsid w:val="00131878"/>
    <w:rsid w:val="00133798"/>
    <w:rsid w:val="00135E1C"/>
    <w:rsid w:val="00140CD9"/>
    <w:rsid w:val="00142D5F"/>
    <w:rsid w:val="00151409"/>
    <w:rsid w:val="00153AE0"/>
    <w:rsid w:val="00154D30"/>
    <w:rsid w:val="001601A2"/>
    <w:rsid w:val="001605A3"/>
    <w:rsid w:val="00163E1A"/>
    <w:rsid w:val="00167710"/>
    <w:rsid w:val="00175290"/>
    <w:rsid w:val="00193A7E"/>
    <w:rsid w:val="00194D11"/>
    <w:rsid w:val="001A1D21"/>
    <w:rsid w:val="001A25FF"/>
    <w:rsid w:val="001A7A4F"/>
    <w:rsid w:val="001A7D0C"/>
    <w:rsid w:val="001B04CE"/>
    <w:rsid w:val="001B1CAF"/>
    <w:rsid w:val="001B4EF6"/>
    <w:rsid w:val="001C0872"/>
    <w:rsid w:val="001C1E3D"/>
    <w:rsid w:val="001C2057"/>
    <w:rsid w:val="001C49FD"/>
    <w:rsid w:val="001C5BBD"/>
    <w:rsid w:val="001C6D7C"/>
    <w:rsid w:val="001D3298"/>
    <w:rsid w:val="001D4162"/>
    <w:rsid w:val="001D5D52"/>
    <w:rsid w:val="001E1D25"/>
    <w:rsid w:val="001E5444"/>
    <w:rsid w:val="001E762E"/>
    <w:rsid w:val="001F119B"/>
    <w:rsid w:val="001F356D"/>
    <w:rsid w:val="00203FF9"/>
    <w:rsid w:val="00205C73"/>
    <w:rsid w:val="00216C70"/>
    <w:rsid w:val="00222FF0"/>
    <w:rsid w:val="00224462"/>
    <w:rsid w:val="00226966"/>
    <w:rsid w:val="002274F6"/>
    <w:rsid w:val="002327F9"/>
    <w:rsid w:val="0023506E"/>
    <w:rsid w:val="00237B6B"/>
    <w:rsid w:val="0024069A"/>
    <w:rsid w:val="00243104"/>
    <w:rsid w:val="002459FC"/>
    <w:rsid w:val="002464FA"/>
    <w:rsid w:val="002479FF"/>
    <w:rsid w:val="00247A3C"/>
    <w:rsid w:val="0025022F"/>
    <w:rsid w:val="0025153C"/>
    <w:rsid w:val="00253146"/>
    <w:rsid w:val="00257321"/>
    <w:rsid w:val="002607D6"/>
    <w:rsid w:val="00264889"/>
    <w:rsid w:val="00265244"/>
    <w:rsid w:val="00272BF0"/>
    <w:rsid w:val="002746A4"/>
    <w:rsid w:val="00281797"/>
    <w:rsid w:val="00282B97"/>
    <w:rsid w:val="00284EC1"/>
    <w:rsid w:val="002A3698"/>
    <w:rsid w:val="002A56E3"/>
    <w:rsid w:val="002C15B5"/>
    <w:rsid w:val="002C284C"/>
    <w:rsid w:val="002C33CB"/>
    <w:rsid w:val="002C52B3"/>
    <w:rsid w:val="002D0D0B"/>
    <w:rsid w:val="002D544F"/>
    <w:rsid w:val="002D688E"/>
    <w:rsid w:val="002E0B02"/>
    <w:rsid w:val="002E24CA"/>
    <w:rsid w:val="002E56E7"/>
    <w:rsid w:val="002F12D2"/>
    <w:rsid w:val="002F2C51"/>
    <w:rsid w:val="002F420F"/>
    <w:rsid w:val="002F7715"/>
    <w:rsid w:val="003124C7"/>
    <w:rsid w:val="003153CA"/>
    <w:rsid w:val="00316245"/>
    <w:rsid w:val="00320798"/>
    <w:rsid w:val="003214CE"/>
    <w:rsid w:val="003259AD"/>
    <w:rsid w:val="00327463"/>
    <w:rsid w:val="00327717"/>
    <w:rsid w:val="003279BF"/>
    <w:rsid w:val="0033398E"/>
    <w:rsid w:val="00344431"/>
    <w:rsid w:val="00351DDE"/>
    <w:rsid w:val="003524F7"/>
    <w:rsid w:val="003533F3"/>
    <w:rsid w:val="00353A5E"/>
    <w:rsid w:val="00356180"/>
    <w:rsid w:val="00360FA3"/>
    <w:rsid w:val="00361588"/>
    <w:rsid w:val="00363FD2"/>
    <w:rsid w:val="00365319"/>
    <w:rsid w:val="00365518"/>
    <w:rsid w:val="003663D0"/>
    <w:rsid w:val="00372B24"/>
    <w:rsid w:val="00373C13"/>
    <w:rsid w:val="003771B2"/>
    <w:rsid w:val="00382AF7"/>
    <w:rsid w:val="00390E5E"/>
    <w:rsid w:val="0039336E"/>
    <w:rsid w:val="0039588F"/>
    <w:rsid w:val="00395D36"/>
    <w:rsid w:val="003A3EBF"/>
    <w:rsid w:val="003A4820"/>
    <w:rsid w:val="003A4899"/>
    <w:rsid w:val="003B299D"/>
    <w:rsid w:val="003B2CC9"/>
    <w:rsid w:val="003B3AC1"/>
    <w:rsid w:val="003B50EE"/>
    <w:rsid w:val="003B6A6A"/>
    <w:rsid w:val="003C1F4A"/>
    <w:rsid w:val="003C302D"/>
    <w:rsid w:val="003C34C9"/>
    <w:rsid w:val="003C3D11"/>
    <w:rsid w:val="003C573B"/>
    <w:rsid w:val="003D5811"/>
    <w:rsid w:val="003D7FF9"/>
    <w:rsid w:val="003E1DE9"/>
    <w:rsid w:val="003E2E9E"/>
    <w:rsid w:val="003E3735"/>
    <w:rsid w:val="003F017F"/>
    <w:rsid w:val="003F2B00"/>
    <w:rsid w:val="003F329F"/>
    <w:rsid w:val="003F4369"/>
    <w:rsid w:val="003F5250"/>
    <w:rsid w:val="003F578E"/>
    <w:rsid w:val="003F6F2A"/>
    <w:rsid w:val="00401EF2"/>
    <w:rsid w:val="004033FF"/>
    <w:rsid w:val="0040436B"/>
    <w:rsid w:val="00404F26"/>
    <w:rsid w:val="00410E20"/>
    <w:rsid w:val="00413436"/>
    <w:rsid w:val="00413E08"/>
    <w:rsid w:val="0041539F"/>
    <w:rsid w:val="00415A0D"/>
    <w:rsid w:val="0042232F"/>
    <w:rsid w:val="00427389"/>
    <w:rsid w:val="00434486"/>
    <w:rsid w:val="004348DE"/>
    <w:rsid w:val="0045187B"/>
    <w:rsid w:val="004550E1"/>
    <w:rsid w:val="00456006"/>
    <w:rsid w:val="00460210"/>
    <w:rsid w:val="00462A78"/>
    <w:rsid w:val="00463FC7"/>
    <w:rsid w:val="00465921"/>
    <w:rsid w:val="00465BFC"/>
    <w:rsid w:val="00474512"/>
    <w:rsid w:val="0047470F"/>
    <w:rsid w:val="00481BDA"/>
    <w:rsid w:val="00483776"/>
    <w:rsid w:val="00483A2D"/>
    <w:rsid w:val="00483AEB"/>
    <w:rsid w:val="00486450"/>
    <w:rsid w:val="004A7B8B"/>
    <w:rsid w:val="004B1098"/>
    <w:rsid w:val="004B1920"/>
    <w:rsid w:val="004B5C50"/>
    <w:rsid w:val="004B79D9"/>
    <w:rsid w:val="004C0A31"/>
    <w:rsid w:val="004C0D8F"/>
    <w:rsid w:val="004C41DD"/>
    <w:rsid w:val="004C7F21"/>
    <w:rsid w:val="004D0B1A"/>
    <w:rsid w:val="004D3AEE"/>
    <w:rsid w:val="004E1C9E"/>
    <w:rsid w:val="004E4125"/>
    <w:rsid w:val="004E6427"/>
    <w:rsid w:val="004E72E2"/>
    <w:rsid w:val="004F48EF"/>
    <w:rsid w:val="00503E58"/>
    <w:rsid w:val="005042D2"/>
    <w:rsid w:val="00504F3E"/>
    <w:rsid w:val="00511995"/>
    <w:rsid w:val="00511DA5"/>
    <w:rsid w:val="00512634"/>
    <w:rsid w:val="00521A0A"/>
    <w:rsid w:val="00522DBB"/>
    <w:rsid w:val="00525C67"/>
    <w:rsid w:val="0052672C"/>
    <w:rsid w:val="00534041"/>
    <w:rsid w:val="00541EC9"/>
    <w:rsid w:val="00552764"/>
    <w:rsid w:val="00553FD2"/>
    <w:rsid w:val="00555A58"/>
    <w:rsid w:val="00560B05"/>
    <w:rsid w:val="00561D3D"/>
    <w:rsid w:val="00562BD6"/>
    <w:rsid w:val="0057105C"/>
    <w:rsid w:val="00576022"/>
    <w:rsid w:val="00581156"/>
    <w:rsid w:val="00584CDF"/>
    <w:rsid w:val="005852E4"/>
    <w:rsid w:val="005920FF"/>
    <w:rsid w:val="005929DE"/>
    <w:rsid w:val="00594EBC"/>
    <w:rsid w:val="0059693C"/>
    <w:rsid w:val="005A5072"/>
    <w:rsid w:val="005A75CE"/>
    <w:rsid w:val="005B5FF9"/>
    <w:rsid w:val="005C264A"/>
    <w:rsid w:val="005C76CD"/>
    <w:rsid w:val="005D0D04"/>
    <w:rsid w:val="005D0DD1"/>
    <w:rsid w:val="005D6CB9"/>
    <w:rsid w:val="005D74A5"/>
    <w:rsid w:val="005D7AFA"/>
    <w:rsid w:val="005E1DD1"/>
    <w:rsid w:val="005E2AA4"/>
    <w:rsid w:val="005F1118"/>
    <w:rsid w:val="005F5C7D"/>
    <w:rsid w:val="005F71D5"/>
    <w:rsid w:val="00600FD6"/>
    <w:rsid w:val="00601422"/>
    <w:rsid w:val="00601A39"/>
    <w:rsid w:val="00605CE8"/>
    <w:rsid w:val="006074FC"/>
    <w:rsid w:val="006149DA"/>
    <w:rsid w:val="006175B1"/>
    <w:rsid w:val="00626990"/>
    <w:rsid w:val="00626C7E"/>
    <w:rsid w:val="00627C73"/>
    <w:rsid w:val="00627E2D"/>
    <w:rsid w:val="0063775C"/>
    <w:rsid w:val="00643225"/>
    <w:rsid w:val="00643976"/>
    <w:rsid w:val="00647666"/>
    <w:rsid w:val="00653068"/>
    <w:rsid w:val="00654C3B"/>
    <w:rsid w:val="0065583F"/>
    <w:rsid w:val="00662A3E"/>
    <w:rsid w:val="00667157"/>
    <w:rsid w:val="00670EAF"/>
    <w:rsid w:val="00683E19"/>
    <w:rsid w:val="006877AE"/>
    <w:rsid w:val="006908BF"/>
    <w:rsid w:val="0069586B"/>
    <w:rsid w:val="006A1C2F"/>
    <w:rsid w:val="006A4B43"/>
    <w:rsid w:val="006A4BFC"/>
    <w:rsid w:val="006A5377"/>
    <w:rsid w:val="006A6668"/>
    <w:rsid w:val="006B24E7"/>
    <w:rsid w:val="006B327A"/>
    <w:rsid w:val="006B6DEC"/>
    <w:rsid w:val="006B78D4"/>
    <w:rsid w:val="006C0E1C"/>
    <w:rsid w:val="006C60EB"/>
    <w:rsid w:val="006D1BBA"/>
    <w:rsid w:val="006D634C"/>
    <w:rsid w:val="006E148C"/>
    <w:rsid w:val="006E70FB"/>
    <w:rsid w:val="006F12E8"/>
    <w:rsid w:val="006F1FF2"/>
    <w:rsid w:val="0070111D"/>
    <w:rsid w:val="00701CE9"/>
    <w:rsid w:val="0070331F"/>
    <w:rsid w:val="00706AE3"/>
    <w:rsid w:val="00715804"/>
    <w:rsid w:val="0071668A"/>
    <w:rsid w:val="00716800"/>
    <w:rsid w:val="00723923"/>
    <w:rsid w:val="00726D0A"/>
    <w:rsid w:val="0072705A"/>
    <w:rsid w:val="00730AA7"/>
    <w:rsid w:val="007341ED"/>
    <w:rsid w:val="00734E3C"/>
    <w:rsid w:val="00740988"/>
    <w:rsid w:val="007437B3"/>
    <w:rsid w:val="007461FE"/>
    <w:rsid w:val="00753843"/>
    <w:rsid w:val="00753FF1"/>
    <w:rsid w:val="0075568D"/>
    <w:rsid w:val="00776A12"/>
    <w:rsid w:val="00776FFC"/>
    <w:rsid w:val="007819F6"/>
    <w:rsid w:val="00781DC7"/>
    <w:rsid w:val="00782610"/>
    <w:rsid w:val="0078432B"/>
    <w:rsid w:val="007903A9"/>
    <w:rsid w:val="00790A9D"/>
    <w:rsid w:val="00795446"/>
    <w:rsid w:val="007959C5"/>
    <w:rsid w:val="0079623E"/>
    <w:rsid w:val="00796449"/>
    <w:rsid w:val="007967CE"/>
    <w:rsid w:val="007A6CFF"/>
    <w:rsid w:val="007B2223"/>
    <w:rsid w:val="007B4547"/>
    <w:rsid w:val="007C3139"/>
    <w:rsid w:val="007C497E"/>
    <w:rsid w:val="007C5434"/>
    <w:rsid w:val="007C5F28"/>
    <w:rsid w:val="007C7158"/>
    <w:rsid w:val="007D0B3C"/>
    <w:rsid w:val="007D4F2E"/>
    <w:rsid w:val="007E48ED"/>
    <w:rsid w:val="007F4822"/>
    <w:rsid w:val="007F60CC"/>
    <w:rsid w:val="007F7612"/>
    <w:rsid w:val="00800007"/>
    <w:rsid w:val="008014D3"/>
    <w:rsid w:val="00805595"/>
    <w:rsid w:val="00805A41"/>
    <w:rsid w:val="00816B2F"/>
    <w:rsid w:val="00817985"/>
    <w:rsid w:val="00820DF1"/>
    <w:rsid w:val="00822F7F"/>
    <w:rsid w:val="008250D1"/>
    <w:rsid w:val="008256E6"/>
    <w:rsid w:val="00826CA7"/>
    <w:rsid w:val="00831D2F"/>
    <w:rsid w:val="00835FF9"/>
    <w:rsid w:val="0083694B"/>
    <w:rsid w:val="008371C9"/>
    <w:rsid w:val="00840844"/>
    <w:rsid w:val="00843C2C"/>
    <w:rsid w:val="0084492B"/>
    <w:rsid w:val="00845D99"/>
    <w:rsid w:val="00846B13"/>
    <w:rsid w:val="00847D24"/>
    <w:rsid w:val="008517B9"/>
    <w:rsid w:val="00857962"/>
    <w:rsid w:val="00866D36"/>
    <w:rsid w:val="00866EDC"/>
    <w:rsid w:val="00870FB8"/>
    <w:rsid w:val="008755F4"/>
    <w:rsid w:val="00876346"/>
    <w:rsid w:val="008766BA"/>
    <w:rsid w:val="00881579"/>
    <w:rsid w:val="0088426A"/>
    <w:rsid w:val="00895FF2"/>
    <w:rsid w:val="008A4E6B"/>
    <w:rsid w:val="008B6C76"/>
    <w:rsid w:val="008C00C9"/>
    <w:rsid w:val="008C6010"/>
    <w:rsid w:val="008D2652"/>
    <w:rsid w:val="008D458C"/>
    <w:rsid w:val="008E0E4A"/>
    <w:rsid w:val="008E1ECB"/>
    <w:rsid w:val="008F4EA2"/>
    <w:rsid w:val="009102A3"/>
    <w:rsid w:val="00910AB0"/>
    <w:rsid w:val="009160E9"/>
    <w:rsid w:val="0092732B"/>
    <w:rsid w:val="009348EE"/>
    <w:rsid w:val="00935ACB"/>
    <w:rsid w:val="00936BB2"/>
    <w:rsid w:val="00941F19"/>
    <w:rsid w:val="009436F0"/>
    <w:rsid w:val="009445CE"/>
    <w:rsid w:val="00944FE6"/>
    <w:rsid w:val="009462B0"/>
    <w:rsid w:val="00950150"/>
    <w:rsid w:val="00952472"/>
    <w:rsid w:val="00953649"/>
    <w:rsid w:val="009556B6"/>
    <w:rsid w:val="0096636C"/>
    <w:rsid w:val="009678D0"/>
    <w:rsid w:val="00972FA9"/>
    <w:rsid w:val="0097564B"/>
    <w:rsid w:val="00976D8A"/>
    <w:rsid w:val="0097736C"/>
    <w:rsid w:val="009817BA"/>
    <w:rsid w:val="0098392E"/>
    <w:rsid w:val="00983AAA"/>
    <w:rsid w:val="009854B5"/>
    <w:rsid w:val="00985959"/>
    <w:rsid w:val="009879C3"/>
    <w:rsid w:val="00997AA5"/>
    <w:rsid w:val="009A04FC"/>
    <w:rsid w:val="009B5A3E"/>
    <w:rsid w:val="009B5AFE"/>
    <w:rsid w:val="009B660C"/>
    <w:rsid w:val="009C07C4"/>
    <w:rsid w:val="009C386B"/>
    <w:rsid w:val="009C3E3D"/>
    <w:rsid w:val="009C75EE"/>
    <w:rsid w:val="009D383B"/>
    <w:rsid w:val="009D6018"/>
    <w:rsid w:val="009D79DC"/>
    <w:rsid w:val="009F08F6"/>
    <w:rsid w:val="009F5FC7"/>
    <w:rsid w:val="00A00E5B"/>
    <w:rsid w:val="00A037A6"/>
    <w:rsid w:val="00A17FFD"/>
    <w:rsid w:val="00A2254F"/>
    <w:rsid w:val="00A26D7D"/>
    <w:rsid w:val="00A27B10"/>
    <w:rsid w:val="00A321DA"/>
    <w:rsid w:val="00A32BB6"/>
    <w:rsid w:val="00A377CE"/>
    <w:rsid w:val="00A442AB"/>
    <w:rsid w:val="00A63BD6"/>
    <w:rsid w:val="00A63CEB"/>
    <w:rsid w:val="00A6775C"/>
    <w:rsid w:val="00A67DEA"/>
    <w:rsid w:val="00A87A4D"/>
    <w:rsid w:val="00A908B5"/>
    <w:rsid w:val="00A94DD2"/>
    <w:rsid w:val="00A95919"/>
    <w:rsid w:val="00AA1D6E"/>
    <w:rsid w:val="00AA4181"/>
    <w:rsid w:val="00AA4884"/>
    <w:rsid w:val="00AA4CB5"/>
    <w:rsid w:val="00AA501A"/>
    <w:rsid w:val="00AB0FC8"/>
    <w:rsid w:val="00AB13AC"/>
    <w:rsid w:val="00AB1E04"/>
    <w:rsid w:val="00AB3DED"/>
    <w:rsid w:val="00AB548E"/>
    <w:rsid w:val="00AC1C88"/>
    <w:rsid w:val="00AC2738"/>
    <w:rsid w:val="00AC3841"/>
    <w:rsid w:val="00AC5EF4"/>
    <w:rsid w:val="00AC75B5"/>
    <w:rsid w:val="00AD06F7"/>
    <w:rsid w:val="00AD241C"/>
    <w:rsid w:val="00AD4AC6"/>
    <w:rsid w:val="00AD6A9B"/>
    <w:rsid w:val="00AE1DCD"/>
    <w:rsid w:val="00AF4326"/>
    <w:rsid w:val="00AF4585"/>
    <w:rsid w:val="00AF522A"/>
    <w:rsid w:val="00AF5A5D"/>
    <w:rsid w:val="00AF5B05"/>
    <w:rsid w:val="00B0430E"/>
    <w:rsid w:val="00B118E5"/>
    <w:rsid w:val="00B11BBE"/>
    <w:rsid w:val="00B12588"/>
    <w:rsid w:val="00B126C3"/>
    <w:rsid w:val="00B13266"/>
    <w:rsid w:val="00B13533"/>
    <w:rsid w:val="00B215BB"/>
    <w:rsid w:val="00B2741A"/>
    <w:rsid w:val="00B31F2B"/>
    <w:rsid w:val="00B3360E"/>
    <w:rsid w:val="00B33778"/>
    <w:rsid w:val="00B33AF1"/>
    <w:rsid w:val="00B45714"/>
    <w:rsid w:val="00B514C8"/>
    <w:rsid w:val="00B5609D"/>
    <w:rsid w:val="00B564E1"/>
    <w:rsid w:val="00B60AA5"/>
    <w:rsid w:val="00B62689"/>
    <w:rsid w:val="00B648E8"/>
    <w:rsid w:val="00B6537B"/>
    <w:rsid w:val="00B66B6D"/>
    <w:rsid w:val="00B72135"/>
    <w:rsid w:val="00B74351"/>
    <w:rsid w:val="00B815B5"/>
    <w:rsid w:val="00B82FF0"/>
    <w:rsid w:val="00B831B8"/>
    <w:rsid w:val="00B85995"/>
    <w:rsid w:val="00BA09A5"/>
    <w:rsid w:val="00BA1A93"/>
    <w:rsid w:val="00BA3E72"/>
    <w:rsid w:val="00BA7B12"/>
    <w:rsid w:val="00BA7BFF"/>
    <w:rsid w:val="00BB680C"/>
    <w:rsid w:val="00BB6CF2"/>
    <w:rsid w:val="00BC4126"/>
    <w:rsid w:val="00BC49A1"/>
    <w:rsid w:val="00BC5324"/>
    <w:rsid w:val="00BD33B4"/>
    <w:rsid w:val="00BE3579"/>
    <w:rsid w:val="00BE46B5"/>
    <w:rsid w:val="00BF2035"/>
    <w:rsid w:val="00BF54D5"/>
    <w:rsid w:val="00C06D2C"/>
    <w:rsid w:val="00C10337"/>
    <w:rsid w:val="00C11A88"/>
    <w:rsid w:val="00C15C84"/>
    <w:rsid w:val="00C266ED"/>
    <w:rsid w:val="00C26CF8"/>
    <w:rsid w:val="00C32259"/>
    <w:rsid w:val="00C3450F"/>
    <w:rsid w:val="00C40FE8"/>
    <w:rsid w:val="00C45B74"/>
    <w:rsid w:val="00C47269"/>
    <w:rsid w:val="00C51080"/>
    <w:rsid w:val="00C54E25"/>
    <w:rsid w:val="00C65586"/>
    <w:rsid w:val="00C66DEB"/>
    <w:rsid w:val="00C67135"/>
    <w:rsid w:val="00C713CA"/>
    <w:rsid w:val="00C71E95"/>
    <w:rsid w:val="00C75A17"/>
    <w:rsid w:val="00C83112"/>
    <w:rsid w:val="00C842AF"/>
    <w:rsid w:val="00C85C08"/>
    <w:rsid w:val="00C91198"/>
    <w:rsid w:val="00C9255C"/>
    <w:rsid w:val="00CA2387"/>
    <w:rsid w:val="00CB0099"/>
    <w:rsid w:val="00CB0959"/>
    <w:rsid w:val="00CB1785"/>
    <w:rsid w:val="00CB3539"/>
    <w:rsid w:val="00CC0BAC"/>
    <w:rsid w:val="00CC11DA"/>
    <w:rsid w:val="00CC715A"/>
    <w:rsid w:val="00CC7BD4"/>
    <w:rsid w:val="00CD43B4"/>
    <w:rsid w:val="00CD79D4"/>
    <w:rsid w:val="00CE3BD3"/>
    <w:rsid w:val="00CE3DBE"/>
    <w:rsid w:val="00CE7CAB"/>
    <w:rsid w:val="00CF2140"/>
    <w:rsid w:val="00CF7FDC"/>
    <w:rsid w:val="00D04A15"/>
    <w:rsid w:val="00D10859"/>
    <w:rsid w:val="00D21515"/>
    <w:rsid w:val="00D25AEC"/>
    <w:rsid w:val="00D27E80"/>
    <w:rsid w:val="00D34254"/>
    <w:rsid w:val="00D3781C"/>
    <w:rsid w:val="00D44D35"/>
    <w:rsid w:val="00D453F3"/>
    <w:rsid w:val="00D505EA"/>
    <w:rsid w:val="00D508D7"/>
    <w:rsid w:val="00D512BF"/>
    <w:rsid w:val="00D60B29"/>
    <w:rsid w:val="00D73B5B"/>
    <w:rsid w:val="00D74F67"/>
    <w:rsid w:val="00D7793E"/>
    <w:rsid w:val="00D80012"/>
    <w:rsid w:val="00D806F9"/>
    <w:rsid w:val="00D82429"/>
    <w:rsid w:val="00D82986"/>
    <w:rsid w:val="00D84AAC"/>
    <w:rsid w:val="00D869C0"/>
    <w:rsid w:val="00D86D8B"/>
    <w:rsid w:val="00D901CF"/>
    <w:rsid w:val="00D91744"/>
    <w:rsid w:val="00D9722B"/>
    <w:rsid w:val="00DA0B7F"/>
    <w:rsid w:val="00DA21F2"/>
    <w:rsid w:val="00DA3932"/>
    <w:rsid w:val="00DA4D88"/>
    <w:rsid w:val="00DA61E5"/>
    <w:rsid w:val="00DA6A05"/>
    <w:rsid w:val="00DB322F"/>
    <w:rsid w:val="00DC0661"/>
    <w:rsid w:val="00DC63A6"/>
    <w:rsid w:val="00DE0284"/>
    <w:rsid w:val="00DE223F"/>
    <w:rsid w:val="00DF1E75"/>
    <w:rsid w:val="00DF7F3E"/>
    <w:rsid w:val="00E14ABD"/>
    <w:rsid w:val="00E17842"/>
    <w:rsid w:val="00E23D35"/>
    <w:rsid w:val="00E42FD3"/>
    <w:rsid w:val="00E45215"/>
    <w:rsid w:val="00E50DAE"/>
    <w:rsid w:val="00E60745"/>
    <w:rsid w:val="00E61C3B"/>
    <w:rsid w:val="00E714AB"/>
    <w:rsid w:val="00E72E62"/>
    <w:rsid w:val="00E74EBA"/>
    <w:rsid w:val="00E823BA"/>
    <w:rsid w:val="00E90015"/>
    <w:rsid w:val="00EB06E2"/>
    <w:rsid w:val="00EB5B69"/>
    <w:rsid w:val="00EB72C5"/>
    <w:rsid w:val="00EC3C1B"/>
    <w:rsid w:val="00EC4054"/>
    <w:rsid w:val="00EC50C0"/>
    <w:rsid w:val="00EE4F3D"/>
    <w:rsid w:val="00EE7F88"/>
    <w:rsid w:val="00EF3BD5"/>
    <w:rsid w:val="00F11D9A"/>
    <w:rsid w:val="00F13468"/>
    <w:rsid w:val="00F24BC4"/>
    <w:rsid w:val="00F25ECA"/>
    <w:rsid w:val="00F27AA0"/>
    <w:rsid w:val="00F311F8"/>
    <w:rsid w:val="00F32828"/>
    <w:rsid w:val="00F336C5"/>
    <w:rsid w:val="00F34DC6"/>
    <w:rsid w:val="00F4230C"/>
    <w:rsid w:val="00F42F77"/>
    <w:rsid w:val="00F4443B"/>
    <w:rsid w:val="00F527A7"/>
    <w:rsid w:val="00F57573"/>
    <w:rsid w:val="00F616F5"/>
    <w:rsid w:val="00F62355"/>
    <w:rsid w:val="00F62373"/>
    <w:rsid w:val="00F63AEF"/>
    <w:rsid w:val="00F6560B"/>
    <w:rsid w:val="00F75F85"/>
    <w:rsid w:val="00F82FF8"/>
    <w:rsid w:val="00F8455F"/>
    <w:rsid w:val="00F84C70"/>
    <w:rsid w:val="00F86DCC"/>
    <w:rsid w:val="00F92712"/>
    <w:rsid w:val="00F92C9B"/>
    <w:rsid w:val="00F93466"/>
    <w:rsid w:val="00F94830"/>
    <w:rsid w:val="00FA01BF"/>
    <w:rsid w:val="00FA3472"/>
    <w:rsid w:val="00FA7743"/>
    <w:rsid w:val="00FB082C"/>
    <w:rsid w:val="00FB173E"/>
    <w:rsid w:val="00FB351B"/>
    <w:rsid w:val="00FB7D72"/>
    <w:rsid w:val="00FB7E95"/>
    <w:rsid w:val="00FC10C8"/>
    <w:rsid w:val="00FC3449"/>
    <w:rsid w:val="00FC760A"/>
    <w:rsid w:val="00FD37EE"/>
    <w:rsid w:val="00FD7BCA"/>
    <w:rsid w:val="00FE0857"/>
    <w:rsid w:val="00FE17D6"/>
    <w:rsid w:val="00FE4322"/>
    <w:rsid w:val="00FF02FB"/>
    <w:rsid w:val="00FF097E"/>
    <w:rsid w:val="00FF15D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F5F40F3"/>
  <w15:docId w15:val="{714E3A72-B8BE-494E-98BF-7EC840F53E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sid w:val="00817985"/>
    <w:pPr>
      <w:spacing w:before="120" w:after="120"/>
      <w:jc w:val="both"/>
    </w:pPr>
    <w:rPr>
      <w:rFonts w:ascii="Arial" w:hAnsi="Arial"/>
    </w:rPr>
  </w:style>
  <w:style w:type="paragraph" w:styleId="Heading1">
    <w:name w:val="heading 1"/>
    <w:aliases w:val="Module Header,Part,Level 1,head1,head11,head12,PARA1,Section Heading,h1,H1,H11,H12,H13,H14,H15,H16,H17,H18,H19,H110,H111,H112,H113,H114,H115,H116,H121,H131,H141,H151,H161,H171,H181,H191,H1101,H1111,H1121,H1131,H1141,H1151,H117,H118,H119,H120,1"/>
    <w:basedOn w:val="Normal"/>
    <w:next w:val="Normal"/>
    <w:qFormat/>
    <w:rsid w:val="00817985"/>
    <w:pPr>
      <w:keepNext/>
      <w:numPr>
        <w:numId w:val="5"/>
      </w:numPr>
      <w:spacing w:before="320" w:after="240"/>
      <w:outlineLvl w:val="0"/>
    </w:pPr>
    <w:rPr>
      <w:rFonts w:ascii="Arial Bold" w:hAnsi="Arial Bold"/>
      <w:b/>
      <w:caps/>
      <w:snapToGrid w:val="0"/>
      <w:sz w:val="28"/>
      <w:szCs w:val="28"/>
      <w14:shadow w14:blurRad="50800" w14:dist="38100" w14:dir="2700000" w14:sx="100000" w14:sy="100000" w14:kx="0" w14:ky="0" w14:algn="tl">
        <w14:srgbClr w14:val="000000">
          <w14:alpha w14:val="60000"/>
        </w14:srgbClr>
      </w14:shadow>
    </w:rPr>
  </w:style>
  <w:style w:type="paragraph" w:styleId="Heading2">
    <w:name w:val="heading 2"/>
    <w:basedOn w:val="Heading1"/>
    <w:next w:val="Normal"/>
    <w:qFormat/>
    <w:rsid w:val="00817985"/>
    <w:pPr>
      <w:numPr>
        <w:ilvl w:val="1"/>
        <w:numId w:val="7"/>
      </w:numPr>
      <w:spacing w:before="120" w:after="120"/>
      <w:jc w:val="left"/>
      <w:outlineLvl w:val="1"/>
    </w:pPr>
    <w:rPr>
      <w:rFonts w:ascii="Arial" w:hAnsi="Arial"/>
      <w:bCs/>
      <w:caps w:val="0"/>
      <w:smallCaps/>
      <w:snapToGrid/>
      <w:color w:val="336699"/>
      <w:sz w:val="24"/>
      <w:szCs w:val="24"/>
      <w:lang w:eastAsia="en-US"/>
      <w14:shadow w14:blurRad="0" w14:dist="0" w14:dir="0" w14:sx="0" w14:sy="0" w14:kx="0" w14:ky="0" w14:algn="none">
        <w14:srgbClr w14:val="000000"/>
      </w14:shadow>
    </w:rPr>
  </w:style>
  <w:style w:type="paragraph" w:styleId="Heading3">
    <w:name w:val="heading 3"/>
    <w:basedOn w:val="Normal"/>
    <w:next w:val="Normal"/>
    <w:qFormat/>
    <w:rsid w:val="00817985"/>
    <w:pPr>
      <w:keepNext/>
      <w:spacing w:before="240" w:after="60"/>
      <w:jc w:val="left"/>
      <w:outlineLvl w:val="2"/>
    </w:pPr>
    <w:rPr>
      <w:rFonts w:cs="Arial"/>
      <w:bCs/>
      <w:szCs w:val="26"/>
      <w:lang w:eastAsia="en-US"/>
    </w:rPr>
  </w:style>
  <w:style w:type="paragraph" w:styleId="Heading4">
    <w:name w:val="heading 4"/>
    <w:basedOn w:val="Normal"/>
    <w:next w:val="Normal"/>
    <w:qFormat/>
    <w:rsid w:val="00817985"/>
    <w:pPr>
      <w:keepNext/>
      <w:suppressAutoHyphens/>
      <w:spacing w:after="60"/>
      <w:outlineLvl w:val="3"/>
    </w:pPr>
    <w:rPr>
      <w:rFonts w:ascii="Arial Bold" w:hAnsi="Arial Bold"/>
      <w:b/>
      <w:color w:val="336699"/>
      <w:lang w:eastAsia="ar-SA"/>
    </w:rPr>
  </w:style>
  <w:style w:type="paragraph" w:styleId="Heading5">
    <w:name w:val="heading 5"/>
    <w:basedOn w:val="Normal"/>
    <w:next w:val="Normal"/>
    <w:qFormat/>
    <w:rsid w:val="00817985"/>
    <w:pPr>
      <w:keepNext/>
      <w:spacing w:line="360" w:lineRule="auto"/>
      <w:outlineLvl w:val="4"/>
    </w:pPr>
    <w:rPr>
      <w:b/>
      <w:bCs/>
    </w:rPr>
  </w:style>
  <w:style w:type="paragraph" w:styleId="Heading6">
    <w:name w:val="heading 6"/>
    <w:basedOn w:val="Normal"/>
    <w:next w:val="Normal"/>
    <w:link w:val="Heading6Char"/>
    <w:qFormat/>
    <w:rsid w:val="00817985"/>
    <w:pPr>
      <w:keepNext/>
      <w:ind w:left="720"/>
      <w:jc w:val="left"/>
      <w:outlineLvl w:val="5"/>
    </w:pPr>
    <w:rPr>
      <w:i/>
      <w:iCs/>
    </w:rPr>
  </w:style>
  <w:style w:type="paragraph" w:styleId="Heading7">
    <w:name w:val="heading 7"/>
    <w:aliases w:val="COPY HEADING 1"/>
    <w:basedOn w:val="Normal"/>
    <w:next w:val="Normal"/>
    <w:qFormat/>
    <w:rsid w:val="00817985"/>
    <w:pPr>
      <w:spacing w:before="240" w:after="60"/>
      <w:outlineLvl w:val="6"/>
    </w:pPr>
    <w:rPr>
      <w:smallCaps/>
      <w:color w:val="808080"/>
      <w:sz w:val="32"/>
    </w:rPr>
  </w:style>
  <w:style w:type="paragraph" w:styleId="Heading8">
    <w:name w:val="heading 8"/>
    <w:aliases w:val="Copy heading 3"/>
    <w:basedOn w:val="Normal"/>
    <w:next w:val="Normal"/>
    <w:qFormat/>
    <w:rsid w:val="00817985"/>
    <w:pPr>
      <w:spacing w:after="60"/>
      <w:outlineLvl w:val="7"/>
    </w:pPr>
    <w:rPr>
      <w:i/>
    </w:rPr>
  </w:style>
  <w:style w:type="paragraph" w:styleId="Heading9">
    <w:name w:val="heading 9"/>
    <w:basedOn w:val="Normal"/>
    <w:next w:val="Normal"/>
    <w:qFormat/>
    <w:rsid w:val="00817985"/>
    <w:pPr>
      <w:keepNext/>
      <w:ind w:left="1440"/>
      <w:jc w:val="left"/>
      <w:outlineLvl w:val="8"/>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rdBullet0">
    <w:name w:val="3rd Bullet"/>
    <w:basedOn w:val="Normal"/>
    <w:rsid w:val="00817985"/>
    <w:pPr>
      <w:spacing w:before="60" w:after="60"/>
    </w:pPr>
    <w:rPr>
      <w:rFonts w:ascii="BordeauxLight" w:hAnsi="BordeauxLight"/>
      <w:kern w:val="1"/>
    </w:rPr>
  </w:style>
  <w:style w:type="paragraph" w:styleId="TOC2">
    <w:name w:val="toc 2"/>
    <w:basedOn w:val="Heading2"/>
    <w:next w:val="Normal"/>
    <w:autoRedefine/>
    <w:semiHidden/>
    <w:rsid w:val="00817985"/>
    <w:pPr>
      <w:numPr>
        <w:ilvl w:val="0"/>
        <w:numId w:val="0"/>
      </w:numPr>
      <w:tabs>
        <w:tab w:val="left" w:pos="850"/>
        <w:tab w:val="right" w:leader="dot" w:pos="8495"/>
      </w:tabs>
      <w:spacing w:before="60" w:after="60"/>
    </w:pPr>
    <w:rPr>
      <w:b w:val="0"/>
      <w:noProof/>
      <w:szCs w:val="22"/>
      <w:lang w:val="en-US"/>
      <w14:shadow w14:blurRad="50800" w14:dist="38100" w14:dir="2700000" w14:sx="100000" w14:sy="100000" w14:kx="0" w14:ky="0" w14:algn="tl">
        <w14:srgbClr w14:val="000000">
          <w14:alpha w14:val="60000"/>
        </w14:srgbClr>
      </w14:shadow>
    </w:rPr>
  </w:style>
  <w:style w:type="paragraph" w:styleId="TOC1">
    <w:name w:val="toc 1"/>
    <w:basedOn w:val="Normal"/>
    <w:next w:val="Normal"/>
    <w:autoRedefine/>
    <w:semiHidden/>
    <w:rsid w:val="00817985"/>
    <w:pPr>
      <w:tabs>
        <w:tab w:val="left" w:leader="dot" w:pos="425"/>
        <w:tab w:val="left" w:pos="8222"/>
        <w:tab w:val="right" w:pos="8505"/>
        <w:tab w:val="right" w:leader="dot" w:pos="10773"/>
      </w:tabs>
      <w:ind w:left="425" w:right="425" w:hanging="425"/>
    </w:pPr>
  </w:style>
  <w:style w:type="paragraph" w:styleId="TOC3">
    <w:name w:val="toc 3"/>
    <w:basedOn w:val="Normal"/>
    <w:next w:val="Normal"/>
    <w:autoRedefine/>
    <w:semiHidden/>
    <w:rsid w:val="00817985"/>
    <w:pPr>
      <w:spacing w:before="60" w:after="60"/>
      <w:ind w:left="442"/>
    </w:pPr>
    <w:rPr>
      <w:i/>
    </w:rPr>
  </w:style>
  <w:style w:type="paragraph" w:styleId="Header">
    <w:name w:val="header"/>
    <w:basedOn w:val="Normal"/>
    <w:rsid w:val="00817985"/>
    <w:pPr>
      <w:tabs>
        <w:tab w:val="center" w:pos="4153"/>
        <w:tab w:val="right" w:pos="8306"/>
      </w:tabs>
      <w:spacing w:before="0" w:after="0"/>
    </w:pPr>
  </w:style>
  <w:style w:type="paragraph" w:customStyle="1" w:styleId="1stBullet">
    <w:name w:val="1st Bullet"/>
    <w:basedOn w:val="Normal"/>
    <w:autoRedefine/>
    <w:rsid w:val="00817985"/>
    <w:pPr>
      <w:numPr>
        <w:numId w:val="3"/>
      </w:numPr>
      <w:spacing w:before="0" w:after="40"/>
    </w:pPr>
  </w:style>
  <w:style w:type="paragraph" w:customStyle="1" w:styleId="2ndBullet0">
    <w:name w:val="2nd Bullet"/>
    <w:basedOn w:val="Normal"/>
    <w:autoRedefine/>
    <w:rsid w:val="00817985"/>
    <w:pPr>
      <w:numPr>
        <w:numId w:val="4"/>
      </w:numPr>
      <w:tabs>
        <w:tab w:val="left" w:pos="720"/>
      </w:tabs>
      <w:spacing w:before="40" w:after="40"/>
    </w:pPr>
    <w:rPr>
      <w:sz w:val="22"/>
      <w:szCs w:val="22"/>
    </w:rPr>
  </w:style>
  <w:style w:type="paragraph" w:styleId="Footer">
    <w:name w:val="footer"/>
    <w:basedOn w:val="Normal"/>
    <w:rsid w:val="00817985"/>
    <w:pPr>
      <w:tabs>
        <w:tab w:val="center" w:pos="4153"/>
        <w:tab w:val="right" w:pos="8306"/>
      </w:tabs>
    </w:pPr>
  </w:style>
  <w:style w:type="character" w:styleId="PageNumber">
    <w:name w:val="page number"/>
    <w:basedOn w:val="DefaultParagraphFont"/>
    <w:rsid w:val="00817985"/>
  </w:style>
  <w:style w:type="paragraph" w:customStyle="1" w:styleId="3rdbullet">
    <w:name w:val="3rd bullet"/>
    <w:basedOn w:val="Normal"/>
    <w:autoRedefine/>
    <w:rsid w:val="00817985"/>
    <w:pPr>
      <w:numPr>
        <w:numId w:val="1"/>
      </w:numPr>
      <w:spacing w:before="40" w:after="40"/>
    </w:pPr>
    <w:rPr>
      <w:rFonts w:cs="Arial"/>
    </w:rPr>
  </w:style>
  <w:style w:type="paragraph" w:customStyle="1" w:styleId="2ndbullet">
    <w:name w:val="2nd bullet"/>
    <w:basedOn w:val="Normal"/>
    <w:autoRedefine/>
    <w:rsid w:val="00817985"/>
    <w:pPr>
      <w:numPr>
        <w:numId w:val="2"/>
      </w:numPr>
      <w:spacing w:before="40" w:after="40"/>
    </w:pPr>
    <w:rPr>
      <w:sz w:val="22"/>
    </w:rPr>
  </w:style>
  <w:style w:type="paragraph" w:customStyle="1" w:styleId="1stbullet0">
    <w:name w:val="1st bullet"/>
    <w:basedOn w:val="Normal"/>
    <w:autoRedefine/>
    <w:rsid w:val="00B31F2B"/>
    <w:pPr>
      <w:jc w:val="left"/>
    </w:pPr>
    <w:rPr>
      <w:rFonts w:cs="Arial"/>
      <w:szCs w:val="13"/>
    </w:rPr>
  </w:style>
  <w:style w:type="paragraph" w:styleId="BodyText3">
    <w:name w:val="Body Text 3"/>
    <w:basedOn w:val="Normal"/>
    <w:rsid w:val="00817985"/>
    <w:rPr>
      <w:rFonts w:cs="Arial"/>
    </w:rPr>
  </w:style>
  <w:style w:type="paragraph" w:customStyle="1" w:styleId="1Bullet">
    <w:name w:val="1 Bullet"/>
    <w:basedOn w:val="Normal"/>
    <w:rsid w:val="00817985"/>
    <w:pPr>
      <w:numPr>
        <w:numId w:val="6"/>
      </w:numPr>
      <w:spacing w:before="80" w:after="80"/>
    </w:pPr>
  </w:style>
  <w:style w:type="paragraph" w:styleId="BodyTextIndent">
    <w:name w:val="Body Text Indent"/>
    <w:basedOn w:val="Normal"/>
    <w:rsid w:val="00817985"/>
    <w:pPr>
      <w:spacing w:line="360" w:lineRule="auto"/>
      <w:ind w:left="426" w:hanging="426"/>
      <w:jc w:val="left"/>
    </w:pPr>
  </w:style>
  <w:style w:type="paragraph" w:styleId="BodyText">
    <w:name w:val="Body Text"/>
    <w:basedOn w:val="Normal"/>
    <w:rsid w:val="00817985"/>
    <w:pPr>
      <w:spacing w:line="360" w:lineRule="auto"/>
      <w:jc w:val="left"/>
    </w:pPr>
    <w:rPr>
      <w:b/>
      <w:bCs/>
    </w:rPr>
  </w:style>
  <w:style w:type="paragraph" w:styleId="BodyTextIndent2">
    <w:name w:val="Body Text Indent 2"/>
    <w:basedOn w:val="Normal"/>
    <w:rsid w:val="00817985"/>
    <w:pPr>
      <w:ind w:left="357"/>
      <w:jc w:val="left"/>
    </w:pPr>
  </w:style>
  <w:style w:type="paragraph" w:styleId="BodyText2">
    <w:name w:val="Body Text 2"/>
    <w:basedOn w:val="Normal"/>
    <w:rsid w:val="00817985"/>
    <w:rPr>
      <w:b/>
      <w:bCs/>
    </w:rPr>
  </w:style>
  <w:style w:type="character" w:styleId="CommentReference">
    <w:name w:val="annotation reference"/>
    <w:rsid w:val="0084492B"/>
    <w:rPr>
      <w:sz w:val="18"/>
      <w:szCs w:val="18"/>
    </w:rPr>
  </w:style>
  <w:style w:type="paragraph" w:styleId="CommentText">
    <w:name w:val="annotation text"/>
    <w:basedOn w:val="Normal"/>
    <w:link w:val="CommentTextChar"/>
    <w:rsid w:val="0084492B"/>
    <w:rPr>
      <w:sz w:val="24"/>
      <w:szCs w:val="24"/>
    </w:rPr>
  </w:style>
  <w:style w:type="character" w:customStyle="1" w:styleId="CommentTextChar">
    <w:name w:val="Comment Text Char"/>
    <w:link w:val="CommentText"/>
    <w:rsid w:val="0084492B"/>
    <w:rPr>
      <w:rFonts w:ascii="Arial" w:hAnsi="Arial"/>
      <w:sz w:val="24"/>
      <w:szCs w:val="24"/>
      <w:lang w:val="en-GB" w:eastAsia="en-GB" w:bidi="ar-SA"/>
    </w:rPr>
  </w:style>
  <w:style w:type="character" w:customStyle="1" w:styleId="Heading6Char">
    <w:name w:val="Heading 6 Char"/>
    <w:link w:val="Heading6"/>
    <w:rsid w:val="0084492B"/>
    <w:rPr>
      <w:rFonts w:ascii="Arial" w:hAnsi="Arial"/>
      <w:i/>
      <w:iCs/>
      <w:lang w:val="en-GB" w:eastAsia="en-GB" w:bidi="ar-SA"/>
    </w:rPr>
  </w:style>
  <w:style w:type="paragraph" w:styleId="BalloonText">
    <w:name w:val="Balloon Text"/>
    <w:basedOn w:val="Normal"/>
    <w:semiHidden/>
    <w:rsid w:val="0084492B"/>
    <w:rPr>
      <w:rFonts w:ascii="Tahoma" w:hAnsi="Tahoma" w:cs="Tahoma"/>
      <w:sz w:val="16"/>
      <w:szCs w:val="16"/>
    </w:rPr>
  </w:style>
  <w:style w:type="character" w:customStyle="1" w:styleId="emailstyle18">
    <w:name w:val="emailstyle18"/>
    <w:semiHidden/>
    <w:rsid w:val="00427389"/>
    <w:rPr>
      <w:rFonts w:ascii="Arial" w:hAnsi="Arial" w:cs="Arial" w:hint="default"/>
      <w:color w:val="auto"/>
      <w:sz w:val="20"/>
      <w:szCs w:val="20"/>
    </w:rPr>
  </w:style>
  <w:style w:type="table" w:styleId="TableGrid">
    <w:name w:val="Table Grid"/>
    <w:basedOn w:val="TableNormal"/>
    <w:rsid w:val="00DA6A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My%20Documents\Documents\CV%20and%20job%20search\Transcription\Business%20Friend\Templates\Examples\BF%20Transcription%20Template%20Example%202016.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00D030D-C4C3-4D09-87B9-A7A25100AC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BF Transcription Template Example 2016</Template>
  <TotalTime>70</TotalTime>
  <Pages>12</Pages>
  <Words>2413</Words>
  <Characters>13759</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[Accession number – to be added by the Museum]</vt:lpstr>
    </vt:vector>
  </TitlesOfParts>
  <Company>BF</Company>
  <LinksUpToDate>false</LinksUpToDate>
  <CharactersWithSpaces>16140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[Accession number – to be added by the Museum]</dc:title>
  <dc:creator>Liyana</dc:creator>
  <cp:lastModifiedBy>Kerry</cp:lastModifiedBy>
  <cp:revision>31</cp:revision>
  <cp:lastPrinted>2007-06-17T11:01:00Z</cp:lastPrinted>
  <dcterms:created xsi:type="dcterms:W3CDTF">2016-10-11T12:02:00Z</dcterms:created>
  <dcterms:modified xsi:type="dcterms:W3CDTF">2016-10-23T14:52:00Z</dcterms:modified>
</cp:coreProperties>
</file>